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BFB" w:rsidRDefault="000C7BFB" w:rsidP="00812B28">
      <w:pPr>
        <w:jc w:val="center"/>
        <w:rPr>
          <w:b/>
          <w:caps/>
        </w:rPr>
      </w:pPr>
      <w:r>
        <w:rPr>
          <w:b/>
          <w:caps/>
        </w:rPr>
        <w:t xml:space="preserve">ПРОТОКОЛ № </w:t>
      </w:r>
      <w:r w:rsidR="00D3508A">
        <w:rPr>
          <w:b/>
          <w:caps/>
        </w:rPr>
        <w:t>___</w:t>
      </w:r>
      <w:r w:rsidR="00786074">
        <w:rPr>
          <w:b/>
          <w:caps/>
        </w:rPr>
        <w:t>___</w:t>
      </w:r>
      <w:r w:rsidR="00D3508A">
        <w:rPr>
          <w:b/>
          <w:caps/>
        </w:rPr>
        <w:t>____</w:t>
      </w:r>
    </w:p>
    <w:p w:rsidR="00570F91" w:rsidRDefault="000C14DD" w:rsidP="00812B28">
      <w:pPr>
        <w:jc w:val="center"/>
        <w:rPr>
          <w:b/>
        </w:rPr>
      </w:pPr>
      <w:r w:rsidRPr="000C14DD">
        <w:rPr>
          <w:b/>
          <w:color w:val="FF0000"/>
        </w:rPr>
        <w:t xml:space="preserve">внеочередного/годового (выбрать </w:t>
      </w:r>
      <w:proofErr w:type="gramStart"/>
      <w:r w:rsidRPr="000C14DD">
        <w:rPr>
          <w:b/>
          <w:color w:val="FF0000"/>
        </w:rPr>
        <w:t>нужное</w:t>
      </w:r>
      <w:proofErr w:type="gramEnd"/>
      <w:r w:rsidRPr="000C14DD">
        <w:rPr>
          <w:b/>
          <w:color w:val="FF0000"/>
        </w:rPr>
        <w:t>)</w:t>
      </w:r>
      <w:r>
        <w:rPr>
          <w:b/>
        </w:rPr>
        <w:t xml:space="preserve"> </w:t>
      </w:r>
      <w:r w:rsidR="000C7BFB" w:rsidRPr="000C7BFB">
        <w:rPr>
          <w:b/>
        </w:rPr>
        <w:t>общего собрания собственников помещений</w:t>
      </w:r>
      <w:r w:rsidR="00570F91">
        <w:rPr>
          <w:b/>
        </w:rPr>
        <w:t xml:space="preserve"> </w:t>
      </w:r>
      <w:r w:rsidR="000C7BFB" w:rsidRPr="000C7BFB">
        <w:rPr>
          <w:b/>
        </w:rPr>
        <w:t>в многоквартирном доме</w:t>
      </w:r>
    </w:p>
    <w:p w:rsidR="000C7BFB" w:rsidRPr="000C7BFB" w:rsidRDefault="000C7BFB" w:rsidP="00812B28">
      <w:pPr>
        <w:rPr>
          <w:b/>
          <w:u w:val="single"/>
        </w:rPr>
      </w:pPr>
    </w:p>
    <w:tbl>
      <w:tblPr>
        <w:tblStyle w:val="a5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4962"/>
      </w:tblGrid>
      <w:tr w:rsidR="00786074" w:rsidRPr="00570F91" w:rsidTr="00760D2E">
        <w:tc>
          <w:tcPr>
            <w:tcW w:w="5069" w:type="dxa"/>
          </w:tcPr>
          <w:p w:rsidR="00786074" w:rsidRPr="00570F91" w:rsidRDefault="00786074" w:rsidP="00812B28">
            <w:pPr>
              <w:pStyle w:val="3"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4962" w:type="dxa"/>
          </w:tcPr>
          <w:p w:rsidR="00786074" w:rsidRPr="00570F91" w:rsidRDefault="00786074" w:rsidP="00786074">
            <w:pPr>
              <w:pStyle w:val="3"/>
              <w:spacing w:after="0"/>
              <w:jc w:val="right"/>
              <w:rPr>
                <w:sz w:val="24"/>
                <w:szCs w:val="24"/>
              </w:rPr>
            </w:pPr>
            <w:r w:rsidRPr="00570F91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____</w:t>
            </w:r>
            <w:r w:rsidRPr="00570F91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_____________</w:t>
            </w:r>
            <w:r w:rsidRPr="00570F91"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</w:rPr>
              <w:t>___</w:t>
            </w:r>
            <w:r w:rsidRPr="00570F91">
              <w:rPr>
                <w:sz w:val="24"/>
                <w:szCs w:val="24"/>
              </w:rPr>
              <w:t xml:space="preserve"> года</w:t>
            </w:r>
          </w:p>
        </w:tc>
      </w:tr>
    </w:tbl>
    <w:p w:rsidR="00760D2E" w:rsidRPr="00760D2E" w:rsidRDefault="00760D2E" w:rsidP="00760D2E">
      <w:pPr>
        <w:pStyle w:val="ConsPlusNormal"/>
        <w:ind w:firstLine="540"/>
        <w:jc w:val="both"/>
        <w:rPr>
          <w:i/>
          <w:color w:val="FF0000"/>
        </w:rPr>
      </w:pPr>
      <w:r w:rsidRPr="00760D2E">
        <w:rPr>
          <w:i/>
          <w:color w:val="FF0000"/>
        </w:rPr>
        <w:t>Примечание:</w:t>
      </w:r>
    </w:p>
    <w:p w:rsidR="00760D2E" w:rsidRPr="00760D2E" w:rsidRDefault="00760D2E" w:rsidP="00760D2E">
      <w:pPr>
        <w:pStyle w:val="ConsPlusNormal"/>
        <w:ind w:firstLine="540"/>
        <w:jc w:val="both"/>
        <w:rPr>
          <w:i/>
          <w:color w:val="FF0000"/>
        </w:rPr>
      </w:pPr>
      <w:r>
        <w:rPr>
          <w:i/>
          <w:color w:val="FF0000"/>
        </w:rPr>
        <w:t>Д</w:t>
      </w:r>
      <w:r w:rsidRPr="00760D2E">
        <w:rPr>
          <w:i/>
          <w:color w:val="FF0000"/>
        </w:rPr>
        <w:t xml:space="preserve">ата составления протокола должна соответствовать дате подведения итогов (окончания подсчета голосов) общего собрания. </w:t>
      </w:r>
      <w:r w:rsidRPr="00760D2E">
        <w:rPr>
          <w:b/>
          <w:i/>
          <w:color w:val="FF0000"/>
          <w:u w:val="single"/>
        </w:rPr>
        <w:t>Не путат</w:t>
      </w:r>
      <w:r>
        <w:rPr>
          <w:b/>
          <w:i/>
          <w:color w:val="FF0000"/>
          <w:u w:val="single"/>
        </w:rPr>
        <w:t>ь</w:t>
      </w:r>
      <w:r w:rsidRPr="00760D2E">
        <w:rPr>
          <w:b/>
          <w:i/>
          <w:color w:val="FF0000"/>
          <w:u w:val="single"/>
        </w:rPr>
        <w:t xml:space="preserve"> с датой окончания приема решений собственников</w:t>
      </w:r>
      <w:r>
        <w:rPr>
          <w:b/>
          <w:i/>
          <w:color w:val="FF0000"/>
          <w:u w:val="single"/>
        </w:rPr>
        <w:t>!!!</w:t>
      </w:r>
    </w:p>
    <w:p w:rsidR="00570F91" w:rsidRDefault="00570F91" w:rsidP="00812B28">
      <w:pPr>
        <w:pStyle w:val="3"/>
        <w:spacing w:after="0"/>
        <w:ind w:firstLine="540"/>
        <w:jc w:val="both"/>
        <w:rPr>
          <w:sz w:val="24"/>
          <w:szCs w:val="24"/>
          <w:u w:val="single"/>
        </w:rPr>
      </w:pPr>
    </w:p>
    <w:p w:rsidR="000C7BFB" w:rsidRPr="000C7BFB" w:rsidRDefault="000C7BFB" w:rsidP="00812B28">
      <w:pPr>
        <w:pStyle w:val="3"/>
        <w:spacing w:after="0"/>
        <w:ind w:firstLine="540"/>
        <w:jc w:val="both"/>
        <w:rPr>
          <w:sz w:val="24"/>
          <w:szCs w:val="24"/>
        </w:rPr>
      </w:pPr>
      <w:r w:rsidRPr="000C7BFB">
        <w:rPr>
          <w:sz w:val="24"/>
          <w:szCs w:val="24"/>
          <w:u w:val="single"/>
        </w:rPr>
        <w:t xml:space="preserve">Используемые </w:t>
      </w:r>
      <w:r>
        <w:rPr>
          <w:sz w:val="24"/>
          <w:szCs w:val="24"/>
          <w:u w:val="single"/>
        </w:rPr>
        <w:t>в настоящем протоколе</w:t>
      </w:r>
      <w:r w:rsidRPr="000C7BFB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сокращения</w:t>
      </w:r>
      <w:r w:rsidRPr="000C7BFB">
        <w:rPr>
          <w:sz w:val="24"/>
          <w:szCs w:val="24"/>
        </w:rPr>
        <w:t>:</w:t>
      </w:r>
    </w:p>
    <w:p w:rsidR="00786074" w:rsidRPr="00786074" w:rsidRDefault="000C7BFB" w:rsidP="00812B28">
      <w:pPr>
        <w:pStyle w:val="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b/>
          <w:sz w:val="24"/>
          <w:szCs w:val="24"/>
        </w:rPr>
      </w:pPr>
      <w:r w:rsidRPr="00786074">
        <w:rPr>
          <w:b/>
          <w:sz w:val="24"/>
          <w:szCs w:val="24"/>
        </w:rPr>
        <w:t xml:space="preserve">Многоквартирный дом – </w:t>
      </w:r>
      <w:r w:rsidRPr="00786074">
        <w:rPr>
          <w:sz w:val="24"/>
          <w:szCs w:val="24"/>
        </w:rPr>
        <w:t>многоквартирный дом, расположенный по адресу:</w:t>
      </w:r>
    </w:p>
    <w:tbl>
      <w:tblPr>
        <w:tblStyle w:val="a5"/>
        <w:tblW w:w="0" w:type="auto"/>
        <w:tblLook w:val="04A0"/>
      </w:tblPr>
      <w:tblGrid>
        <w:gridCol w:w="4377"/>
        <w:gridCol w:w="4378"/>
        <w:gridCol w:w="1276"/>
      </w:tblGrid>
      <w:tr w:rsidR="00786074" w:rsidRPr="00786074" w:rsidTr="00786074">
        <w:tc>
          <w:tcPr>
            <w:tcW w:w="4377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78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786074" w:rsidRPr="00786074" w:rsidTr="00786074">
        <w:tc>
          <w:tcPr>
            <w:tcW w:w="4377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786074">
              <w:rPr>
                <w:i/>
                <w:sz w:val="20"/>
                <w:szCs w:val="20"/>
              </w:rPr>
              <w:t>(населенный пункт)</w:t>
            </w:r>
          </w:p>
        </w:tc>
        <w:tc>
          <w:tcPr>
            <w:tcW w:w="4378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786074">
              <w:rPr>
                <w:i/>
                <w:sz w:val="20"/>
                <w:szCs w:val="20"/>
              </w:rPr>
              <w:t>(улица, проспект, пр.)</w:t>
            </w:r>
          </w:p>
        </w:tc>
        <w:tc>
          <w:tcPr>
            <w:tcW w:w="1276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786074">
              <w:rPr>
                <w:i/>
                <w:sz w:val="20"/>
                <w:szCs w:val="20"/>
              </w:rPr>
              <w:t>(№ дома)</w:t>
            </w:r>
          </w:p>
        </w:tc>
      </w:tr>
    </w:tbl>
    <w:p w:rsidR="00493A44" w:rsidRDefault="000C7BFB" w:rsidP="00812B28">
      <w:pPr>
        <w:pStyle w:val="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sz w:val="24"/>
          <w:szCs w:val="24"/>
        </w:rPr>
      </w:pPr>
      <w:r w:rsidRPr="00786074">
        <w:rPr>
          <w:b/>
          <w:sz w:val="24"/>
          <w:szCs w:val="24"/>
        </w:rPr>
        <w:t>Собственник</w:t>
      </w:r>
      <w:r w:rsidRPr="00786074">
        <w:rPr>
          <w:sz w:val="24"/>
          <w:szCs w:val="24"/>
        </w:rPr>
        <w:t xml:space="preserve"> –</w:t>
      </w:r>
      <w:r w:rsidR="00493A44" w:rsidRPr="00786074">
        <w:rPr>
          <w:sz w:val="24"/>
          <w:szCs w:val="24"/>
        </w:rPr>
        <w:t xml:space="preserve"> лицо (физическое/юридическое), право </w:t>
      </w:r>
      <w:proofErr w:type="gramStart"/>
      <w:r w:rsidR="00493A44" w:rsidRPr="00786074">
        <w:rPr>
          <w:sz w:val="24"/>
          <w:szCs w:val="24"/>
        </w:rPr>
        <w:t>собственности</w:t>
      </w:r>
      <w:proofErr w:type="gramEnd"/>
      <w:r w:rsidR="00493A44" w:rsidRPr="00786074">
        <w:rPr>
          <w:sz w:val="24"/>
          <w:szCs w:val="24"/>
        </w:rPr>
        <w:t xml:space="preserve"> которого на  жилое или нежилое помещение, расположенное в Многоквартирном доме, зарегистрировано в установленном порядке </w:t>
      </w:r>
      <w:r w:rsidR="00493A44" w:rsidRPr="00786074">
        <w:rPr>
          <w:sz w:val="24"/>
          <w:szCs w:val="24"/>
          <w:u w:val="single"/>
        </w:rPr>
        <w:t>или</w:t>
      </w:r>
      <w:r w:rsidR="00493A44" w:rsidRPr="00786074">
        <w:rPr>
          <w:sz w:val="24"/>
          <w:szCs w:val="24"/>
        </w:rPr>
        <w:t xml:space="preserve"> лицо, принявшее такое жилое (нежилое) помещение по акту приема-передачи от застройщика:</w:t>
      </w:r>
    </w:p>
    <w:p w:rsidR="000C7BFB" w:rsidRPr="00493A44" w:rsidRDefault="00493A44" w:rsidP="00812B28">
      <w:pPr>
        <w:pStyle w:val="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С</w:t>
      </w:r>
      <w:r w:rsidR="000C7BFB" w:rsidRPr="00493A44">
        <w:rPr>
          <w:b/>
          <w:sz w:val="24"/>
          <w:szCs w:val="24"/>
        </w:rPr>
        <w:t>обрание</w:t>
      </w:r>
      <w:r w:rsidR="000C7BFB" w:rsidRPr="00493A44">
        <w:rPr>
          <w:sz w:val="24"/>
          <w:szCs w:val="24"/>
        </w:rPr>
        <w:t xml:space="preserve"> – общее собрание Собственников жилых и нежилых помещений, расположенных в </w:t>
      </w:r>
      <w:r>
        <w:rPr>
          <w:sz w:val="24"/>
          <w:szCs w:val="24"/>
        </w:rPr>
        <w:t>Многоквартирном</w:t>
      </w:r>
      <w:r w:rsidR="000C7BFB" w:rsidRPr="00493A44">
        <w:rPr>
          <w:sz w:val="24"/>
          <w:szCs w:val="24"/>
        </w:rPr>
        <w:t xml:space="preserve"> доме.</w:t>
      </w:r>
    </w:p>
    <w:p w:rsidR="000C7BFB" w:rsidRPr="000C7BFB" w:rsidRDefault="000C7BFB" w:rsidP="00812B28">
      <w:pPr>
        <w:pStyle w:val="3"/>
        <w:spacing w:after="0"/>
        <w:ind w:firstLine="540"/>
        <w:jc w:val="both"/>
        <w:rPr>
          <w:sz w:val="24"/>
          <w:szCs w:val="24"/>
        </w:rPr>
      </w:pPr>
    </w:p>
    <w:p w:rsidR="00A70FBF" w:rsidRDefault="008B3C33" w:rsidP="002760A6">
      <w:pPr>
        <w:jc w:val="both"/>
        <w:rPr>
          <w:b/>
          <w:bCs/>
        </w:rPr>
      </w:pPr>
      <w:r>
        <w:rPr>
          <w:b/>
          <w:bCs/>
        </w:rPr>
        <w:t>Адрес Многоквартирного дома</w:t>
      </w:r>
      <w:r w:rsidR="00A70FBF">
        <w:rPr>
          <w:b/>
          <w:bCs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4269"/>
        <w:gridCol w:w="4378"/>
        <w:gridCol w:w="1276"/>
      </w:tblGrid>
      <w:tr w:rsidR="00786074" w:rsidRPr="00786074" w:rsidTr="00595AB0">
        <w:tc>
          <w:tcPr>
            <w:tcW w:w="4269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78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786074" w:rsidRPr="00786074" w:rsidTr="00595AB0">
        <w:tc>
          <w:tcPr>
            <w:tcW w:w="4269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786074">
              <w:rPr>
                <w:i/>
                <w:sz w:val="20"/>
                <w:szCs w:val="20"/>
              </w:rPr>
              <w:t>(населенный пункт)</w:t>
            </w:r>
          </w:p>
        </w:tc>
        <w:tc>
          <w:tcPr>
            <w:tcW w:w="4378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786074">
              <w:rPr>
                <w:i/>
                <w:sz w:val="20"/>
                <w:szCs w:val="20"/>
              </w:rPr>
              <w:t>(улица, проспект, пр.)</w:t>
            </w:r>
          </w:p>
        </w:tc>
        <w:tc>
          <w:tcPr>
            <w:tcW w:w="1276" w:type="dxa"/>
            <w:vAlign w:val="center"/>
          </w:tcPr>
          <w:p w:rsidR="00786074" w:rsidRPr="00786074" w:rsidRDefault="00786074" w:rsidP="00F425FC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786074">
              <w:rPr>
                <w:i/>
                <w:sz w:val="20"/>
                <w:szCs w:val="20"/>
              </w:rPr>
              <w:t>(№ дома)</w:t>
            </w:r>
          </w:p>
        </w:tc>
      </w:tr>
    </w:tbl>
    <w:p w:rsidR="00786074" w:rsidRDefault="00786074" w:rsidP="00812B28">
      <w:pPr>
        <w:ind w:firstLine="540"/>
        <w:jc w:val="both"/>
        <w:rPr>
          <w:b/>
          <w:bCs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6237"/>
      </w:tblGrid>
      <w:tr w:rsidR="002760A6" w:rsidTr="00D60830">
        <w:tc>
          <w:tcPr>
            <w:tcW w:w="3686" w:type="dxa"/>
          </w:tcPr>
          <w:p w:rsidR="002760A6" w:rsidRDefault="002760A6" w:rsidP="00D60830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Форма проведения Собрания</w:t>
            </w:r>
            <w:r w:rsidRPr="000C7BFB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2760A6" w:rsidRDefault="002760A6" w:rsidP="00D60830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2760A6" w:rsidTr="00D60830">
        <w:tc>
          <w:tcPr>
            <w:tcW w:w="3686" w:type="dxa"/>
          </w:tcPr>
          <w:p w:rsidR="002760A6" w:rsidRDefault="002760A6" w:rsidP="00D60830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2760A6" w:rsidRPr="00BE15C8" w:rsidRDefault="002760A6" w:rsidP="00D60830">
            <w:pPr>
              <w:pStyle w:val="3"/>
              <w:spacing w:after="0"/>
              <w:jc w:val="center"/>
              <w:rPr>
                <w:i/>
                <w:sz w:val="20"/>
                <w:szCs w:val="20"/>
              </w:rPr>
            </w:pPr>
            <w:r w:rsidRPr="00BE15C8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 xml:space="preserve">очная, заочная, </w:t>
            </w:r>
            <w:proofErr w:type="spellStart"/>
            <w:r>
              <w:rPr>
                <w:i/>
                <w:sz w:val="20"/>
                <w:szCs w:val="20"/>
              </w:rPr>
              <w:t>очно-заочная</w:t>
            </w:r>
            <w:proofErr w:type="spellEnd"/>
            <w:r w:rsidRPr="00BE15C8">
              <w:rPr>
                <w:i/>
                <w:sz w:val="20"/>
                <w:szCs w:val="20"/>
              </w:rPr>
              <w:t>)</w:t>
            </w:r>
          </w:p>
        </w:tc>
      </w:tr>
    </w:tbl>
    <w:p w:rsidR="002760A6" w:rsidRDefault="002760A6" w:rsidP="002760A6">
      <w:pPr>
        <w:ind w:firstLine="540"/>
        <w:jc w:val="both"/>
        <w:rPr>
          <w:b/>
        </w:rPr>
      </w:pPr>
    </w:p>
    <w:p w:rsidR="002760A6" w:rsidRDefault="002760A6" w:rsidP="002760A6">
      <w:pPr>
        <w:jc w:val="both"/>
        <w:rPr>
          <w:b/>
          <w:bCs/>
        </w:rPr>
      </w:pPr>
      <w:r w:rsidRPr="008B3C33">
        <w:rPr>
          <w:b/>
          <w:bCs/>
        </w:rPr>
        <w:t xml:space="preserve">Место проведения </w:t>
      </w:r>
      <w:r>
        <w:rPr>
          <w:b/>
          <w:bCs/>
        </w:rPr>
        <w:t>С</w:t>
      </w:r>
      <w:r w:rsidRPr="008B3C33">
        <w:rPr>
          <w:b/>
          <w:bCs/>
        </w:rPr>
        <w:t>обрания</w:t>
      </w:r>
      <w:r>
        <w:rPr>
          <w:b/>
          <w:bCs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4269"/>
        <w:gridCol w:w="4378"/>
        <w:gridCol w:w="1276"/>
      </w:tblGrid>
      <w:tr w:rsidR="002760A6" w:rsidRPr="00786074" w:rsidTr="00D60830">
        <w:tc>
          <w:tcPr>
            <w:tcW w:w="4269" w:type="dxa"/>
            <w:vAlign w:val="center"/>
          </w:tcPr>
          <w:p w:rsidR="002760A6" w:rsidRPr="00786074" w:rsidRDefault="002760A6" w:rsidP="00D60830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78" w:type="dxa"/>
            <w:vAlign w:val="center"/>
          </w:tcPr>
          <w:p w:rsidR="002760A6" w:rsidRPr="00786074" w:rsidRDefault="002760A6" w:rsidP="00D60830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2760A6" w:rsidRPr="00786074" w:rsidRDefault="002760A6" w:rsidP="00D60830">
            <w:pPr>
              <w:pStyle w:val="3"/>
              <w:tabs>
                <w:tab w:val="left" w:pos="851"/>
              </w:tabs>
              <w:spacing w:after="0"/>
              <w:jc w:val="center"/>
              <w:rPr>
                <w:b/>
                <w:sz w:val="24"/>
                <w:szCs w:val="24"/>
              </w:rPr>
            </w:pPr>
          </w:p>
        </w:tc>
      </w:tr>
      <w:tr w:rsidR="002760A6" w:rsidRPr="00786074" w:rsidTr="00D60830">
        <w:tc>
          <w:tcPr>
            <w:tcW w:w="4269" w:type="dxa"/>
            <w:vAlign w:val="center"/>
          </w:tcPr>
          <w:p w:rsidR="002760A6" w:rsidRPr="00786074" w:rsidRDefault="002760A6" w:rsidP="00D60830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786074">
              <w:rPr>
                <w:i/>
                <w:sz w:val="20"/>
                <w:szCs w:val="20"/>
              </w:rPr>
              <w:t>(населенный пункт)</w:t>
            </w:r>
          </w:p>
        </w:tc>
        <w:tc>
          <w:tcPr>
            <w:tcW w:w="4378" w:type="dxa"/>
            <w:vAlign w:val="center"/>
          </w:tcPr>
          <w:p w:rsidR="002760A6" w:rsidRPr="00786074" w:rsidRDefault="002760A6" w:rsidP="00D60830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786074">
              <w:rPr>
                <w:i/>
                <w:sz w:val="20"/>
                <w:szCs w:val="20"/>
              </w:rPr>
              <w:t>(улица, проспект, пр.)</w:t>
            </w:r>
          </w:p>
        </w:tc>
        <w:tc>
          <w:tcPr>
            <w:tcW w:w="1276" w:type="dxa"/>
            <w:vAlign w:val="center"/>
          </w:tcPr>
          <w:p w:rsidR="002760A6" w:rsidRPr="00786074" w:rsidRDefault="002760A6" w:rsidP="00D60830">
            <w:pPr>
              <w:pStyle w:val="3"/>
              <w:tabs>
                <w:tab w:val="left" w:pos="851"/>
              </w:tabs>
              <w:spacing w:after="0"/>
              <w:jc w:val="center"/>
              <w:rPr>
                <w:i/>
                <w:sz w:val="20"/>
                <w:szCs w:val="20"/>
              </w:rPr>
            </w:pPr>
            <w:r w:rsidRPr="00786074">
              <w:rPr>
                <w:i/>
                <w:sz w:val="20"/>
                <w:szCs w:val="20"/>
              </w:rPr>
              <w:t>(№ дома)</w:t>
            </w:r>
          </w:p>
        </w:tc>
      </w:tr>
    </w:tbl>
    <w:p w:rsidR="002760A6" w:rsidRPr="008B3C33" w:rsidRDefault="002760A6" w:rsidP="002760A6">
      <w:pPr>
        <w:ind w:firstLine="540"/>
        <w:jc w:val="both"/>
        <w:rPr>
          <w:bCs/>
          <w:i/>
          <w:color w:val="FF0000"/>
        </w:rPr>
      </w:pPr>
      <w:r w:rsidRPr="008B3C33">
        <w:rPr>
          <w:bCs/>
          <w:i/>
          <w:color w:val="FF0000"/>
        </w:rPr>
        <w:t>Примечание:</w:t>
      </w:r>
    </w:p>
    <w:p w:rsidR="002760A6" w:rsidRPr="008B3C33" w:rsidRDefault="002760A6" w:rsidP="002760A6">
      <w:pPr>
        <w:pStyle w:val="ConsPlusNormal"/>
        <w:ind w:firstLine="540"/>
        <w:jc w:val="both"/>
        <w:rPr>
          <w:i/>
          <w:color w:val="FF0000"/>
        </w:rPr>
      </w:pPr>
      <w:r w:rsidRPr="008B3C33">
        <w:rPr>
          <w:i/>
          <w:color w:val="FF0000"/>
        </w:rPr>
        <w:t>для собрания в очной форме – адрес помещения, где проводилось очное голосование;</w:t>
      </w:r>
    </w:p>
    <w:p w:rsidR="002760A6" w:rsidRPr="008B3C33" w:rsidRDefault="002760A6" w:rsidP="002760A6">
      <w:pPr>
        <w:pStyle w:val="ConsPlusNormal"/>
        <w:ind w:firstLine="540"/>
        <w:jc w:val="both"/>
        <w:rPr>
          <w:i/>
          <w:color w:val="FF0000"/>
        </w:rPr>
      </w:pPr>
      <w:r w:rsidRPr="008B3C33">
        <w:rPr>
          <w:i/>
          <w:color w:val="FF0000"/>
        </w:rPr>
        <w:t xml:space="preserve">для собрания в заочной или </w:t>
      </w:r>
      <w:proofErr w:type="spellStart"/>
      <w:r w:rsidRPr="008B3C33">
        <w:rPr>
          <w:i/>
          <w:color w:val="FF0000"/>
        </w:rPr>
        <w:t>очно-заочной</w:t>
      </w:r>
      <w:proofErr w:type="spellEnd"/>
      <w:r w:rsidRPr="008B3C33">
        <w:rPr>
          <w:i/>
          <w:color w:val="FF0000"/>
        </w:rPr>
        <w:t xml:space="preserve"> форме – адрес, по которому передавались оформленные в письменной форме решения собственников </w:t>
      </w:r>
    </w:p>
    <w:p w:rsidR="002760A6" w:rsidRDefault="002760A6" w:rsidP="00812B28">
      <w:pPr>
        <w:ind w:firstLine="540"/>
        <w:jc w:val="both"/>
        <w:rPr>
          <w:b/>
          <w:bCs/>
        </w:rPr>
      </w:pPr>
    </w:p>
    <w:p w:rsidR="008B3C33" w:rsidRDefault="000C7BFB" w:rsidP="002760A6">
      <w:pPr>
        <w:jc w:val="both"/>
      </w:pPr>
      <w:r w:rsidRPr="000C7BFB">
        <w:rPr>
          <w:b/>
          <w:bCs/>
        </w:rPr>
        <w:t xml:space="preserve">Дата </w:t>
      </w:r>
      <w:r>
        <w:rPr>
          <w:b/>
          <w:bCs/>
        </w:rPr>
        <w:t xml:space="preserve">и время </w:t>
      </w:r>
      <w:r w:rsidRPr="000C7BFB">
        <w:rPr>
          <w:b/>
          <w:bCs/>
        </w:rPr>
        <w:t xml:space="preserve">проведения очного голосования по вопросам повестки дня </w:t>
      </w:r>
      <w:r w:rsidR="00493A44">
        <w:rPr>
          <w:b/>
          <w:bCs/>
        </w:rPr>
        <w:t>С</w:t>
      </w:r>
      <w:r w:rsidRPr="000C7BFB">
        <w:rPr>
          <w:b/>
          <w:bCs/>
        </w:rPr>
        <w:t>обрания</w:t>
      </w:r>
      <w:r w:rsidRPr="000C7BFB">
        <w:t>:</w:t>
      </w: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455"/>
        <w:gridCol w:w="271"/>
        <w:gridCol w:w="550"/>
        <w:gridCol w:w="284"/>
        <w:gridCol w:w="567"/>
        <w:gridCol w:w="283"/>
        <w:gridCol w:w="952"/>
        <w:gridCol w:w="952"/>
        <w:gridCol w:w="953"/>
        <w:gridCol w:w="952"/>
        <w:gridCol w:w="952"/>
        <w:gridCol w:w="953"/>
        <w:gridCol w:w="952"/>
        <w:gridCol w:w="847"/>
      </w:tblGrid>
      <w:tr w:rsidR="000249CC" w:rsidTr="00595AB0">
        <w:tc>
          <w:tcPr>
            <w:tcW w:w="455" w:type="dxa"/>
          </w:tcPr>
          <w:p w:rsidR="000249CC" w:rsidRDefault="000C7BFB" w:rsidP="00812B28">
            <w:pPr>
              <w:jc w:val="both"/>
            </w:pPr>
            <w:r w:rsidRPr="000C7BFB">
              <w:t xml:space="preserve"> </w:t>
            </w:r>
          </w:p>
        </w:tc>
        <w:tc>
          <w:tcPr>
            <w:tcW w:w="271" w:type="dxa"/>
          </w:tcPr>
          <w:p w:rsidR="000249CC" w:rsidRPr="00786074" w:rsidRDefault="000249CC" w:rsidP="00812B28">
            <w:pPr>
              <w:jc w:val="both"/>
              <w:rPr>
                <w:b/>
              </w:rPr>
            </w:pPr>
            <w:r w:rsidRPr="00786074">
              <w:rPr>
                <w:b/>
              </w:rPr>
              <w:t>.</w:t>
            </w:r>
          </w:p>
        </w:tc>
        <w:tc>
          <w:tcPr>
            <w:tcW w:w="550" w:type="dxa"/>
          </w:tcPr>
          <w:p w:rsidR="000249CC" w:rsidRDefault="000249CC" w:rsidP="00812B28">
            <w:pPr>
              <w:jc w:val="both"/>
            </w:pPr>
          </w:p>
        </w:tc>
        <w:tc>
          <w:tcPr>
            <w:tcW w:w="284" w:type="dxa"/>
          </w:tcPr>
          <w:p w:rsidR="000249CC" w:rsidRPr="00786074" w:rsidRDefault="000249CC" w:rsidP="00812B28">
            <w:pPr>
              <w:jc w:val="both"/>
              <w:rPr>
                <w:b/>
              </w:rPr>
            </w:pPr>
            <w:r w:rsidRPr="00786074">
              <w:rPr>
                <w:b/>
              </w:rPr>
              <w:t>.</w:t>
            </w:r>
          </w:p>
        </w:tc>
        <w:tc>
          <w:tcPr>
            <w:tcW w:w="567" w:type="dxa"/>
          </w:tcPr>
          <w:p w:rsidR="000249CC" w:rsidRDefault="000249CC" w:rsidP="00812B28">
            <w:pPr>
              <w:jc w:val="both"/>
            </w:pPr>
          </w:p>
        </w:tc>
        <w:tc>
          <w:tcPr>
            <w:tcW w:w="283" w:type="dxa"/>
          </w:tcPr>
          <w:p w:rsidR="000249CC" w:rsidRPr="00786074" w:rsidRDefault="000249CC" w:rsidP="00812B28">
            <w:pPr>
              <w:jc w:val="both"/>
              <w:rPr>
                <w:b/>
              </w:rPr>
            </w:pPr>
            <w:r w:rsidRPr="00786074">
              <w:rPr>
                <w:b/>
              </w:rPr>
              <w:t>.</w:t>
            </w:r>
          </w:p>
        </w:tc>
        <w:tc>
          <w:tcPr>
            <w:tcW w:w="952" w:type="dxa"/>
          </w:tcPr>
          <w:p w:rsidR="000249CC" w:rsidRDefault="000249CC" w:rsidP="00812B28">
            <w:pPr>
              <w:jc w:val="both"/>
            </w:pPr>
          </w:p>
        </w:tc>
        <w:tc>
          <w:tcPr>
            <w:tcW w:w="952" w:type="dxa"/>
          </w:tcPr>
          <w:p w:rsidR="000249CC" w:rsidRDefault="000249CC" w:rsidP="00812B28">
            <w:pPr>
              <w:jc w:val="both"/>
            </w:pPr>
            <w:r>
              <w:t>час.</w:t>
            </w:r>
          </w:p>
        </w:tc>
        <w:tc>
          <w:tcPr>
            <w:tcW w:w="953" w:type="dxa"/>
          </w:tcPr>
          <w:p w:rsidR="000249CC" w:rsidRDefault="000249CC" w:rsidP="00812B28">
            <w:pPr>
              <w:jc w:val="both"/>
            </w:pPr>
          </w:p>
        </w:tc>
        <w:tc>
          <w:tcPr>
            <w:tcW w:w="952" w:type="dxa"/>
          </w:tcPr>
          <w:p w:rsidR="000249CC" w:rsidRDefault="000249CC" w:rsidP="00812B28">
            <w:pPr>
              <w:jc w:val="both"/>
            </w:pPr>
            <w:r>
              <w:t>мин</w:t>
            </w:r>
            <w:r w:rsidRPr="000C7BFB">
              <w:t>.</w:t>
            </w:r>
          </w:p>
        </w:tc>
        <w:tc>
          <w:tcPr>
            <w:tcW w:w="952" w:type="dxa"/>
          </w:tcPr>
          <w:p w:rsidR="000249CC" w:rsidRDefault="000249CC" w:rsidP="00812B28">
            <w:pPr>
              <w:jc w:val="both"/>
            </w:pPr>
          </w:p>
        </w:tc>
        <w:tc>
          <w:tcPr>
            <w:tcW w:w="953" w:type="dxa"/>
          </w:tcPr>
          <w:p w:rsidR="000249CC" w:rsidRDefault="000249CC" w:rsidP="00812B28">
            <w:pPr>
              <w:jc w:val="both"/>
            </w:pPr>
            <w:r>
              <w:t>час.</w:t>
            </w:r>
          </w:p>
        </w:tc>
        <w:tc>
          <w:tcPr>
            <w:tcW w:w="952" w:type="dxa"/>
          </w:tcPr>
          <w:p w:rsidR="000249CC" w:rsidRDefault="000249CC" w:rsidP="00812B28">
            <w:pPr>
              <w:jc w:val="both"/>
            </w:pPr>
          </w:p>
        </w:tc>
        <w:tc>
          <w:tcPr>
            <w:tcW w:w="847" w:type="dxa"/>
          </w:tcPr>
          <w:p w:rsidR="000249CC" w:rsidRDefault="000249CC" w:rsidP="00812B28">
            <w:pPr>
              <w:jc w:val="both"/>
            </w:pPr>
            <w:r>
              <w:t>мин.</w:t>
            </w:r>
          </w:p>
        </w:tc>
      </w:tr>
      <w:tr w:rsidR="00786074" w:rsidRPr="000249CC" w:rsidTr="00595AB0">
        <w:tc>
          <w:tcPr>
            <w:tcW w:w="2410" w:type="dxa"/>
            <w:gridSpan w:val="6"/>
            <w:vAlign w:val="center"/>
          </w:tcPr>
          <w:p w:rsidR="00786074" w:rsidRPr="000249CC" w:rsidRDefault="00786074" w:rsidP="000249CC">
            <w:pPr>
              <w:jc w:val="center"/>
              <w:rPr>
                <w:i/>
                <w:sz w:val="20"/>
                <w:szCs w:val="20"/>
              </w:rPr>
            </w:pPr>
            <w:r w:rsidRPr="000249CC">
              <w:rPr>
                <w:i/>
                <w:sz w:val="20"/>
                <w:szCs w:val="20"/>
              </w:rPr>
              <w:t>(дата)</w:t>
            </w:r>
          </w:p>
        </w:tc>
        <w:tc>
          <w:tcPr>
            <w:tcW w:w="3809" w:type="dxa"/>
            <w:gridSpan w:val="4"/>
            <w:vAlign w:val="center"/>
          </w:tcPr>
          <w:p w:rsidR="00786074" w:rsidRPr="000249CC" w:rsidRDefault="000249CC" w:rsidP="000249CC">
            <w:pPr>
              <w:jc w:val="center"/>
              <w:rPr>
                <w:i/>
                <w:sz w:val="20"/>
                <w:szCs w:val="20"/>
              </w:rPr>
            </w:pPr>
            <w:r w:rsidRPr="000249CC">
              <w:rPr>
                <w:i/>
                <w:sz w:val="20"/>
                <w:szCs w:val="20"/>
              </w:rPr>
              <w:t>(время начала голосования)</w:t>
            </w:r>
          </w:p>
        </w:tc>
        <w:tc>
          <w:tcPr>
            <w:tcW w:w="3704" w:type="dxa"/>
            <w:gridSpan w:val="4"/>
            <w:vAlign w:val="center"/>
          </w:tcPr>
          <w:p w:rsidR="00786074" w:rsidRPr="000249CC" w:rsidRDefault="000249CC" w:rsidP="000249CC">
            <w:pPr>
              <w:jc w:val="center"/>
              <w:rPr>
                <w:i/>
                <w:sz w:val="20"/>
                <w:szCs w:val="20"/>
              </w:rPr>
            </w:pPr>
            <w:r w:rsidRPr="000249CC">
              <w:rPr>
                <w:i/>
                <w:sz w:val="20"/>
                <w:szCs w:val="20"/>
              </w:rPr>
              <w:t>(время окончания голосования)</w:t>
            </w:r>
          </w:p>
        </w:tc>
      </w:tr>
    </w:tbl>
    <w:p w:rsidR="000249CC" w:rsidRPr="00244CAE" w:rsidRDefault="00760D2E" w:rsidP="00812B28">
      <w:pPr>
        <w:ind w:firstLine="540"/>
        <w:jc w:val="both"/>
        <w:rPr>
          <w:bCs/>
          <w:i/>
          <w:color w:val="FF0000"/>
        </w:rPr>
      </w:pPr>
      <w:r w:rsidRPr="00244CAE">
        <w:rPr>
          <w:bCs/>
          <w:i/>
          <w:color w:val="FF0000"/>
        </w:rPr>
        <w:t xml:space="preserve">Примечание: </w:t>
      </w:r>
      <w:r w:rsidR="00244CAE" w:rsidRPr="00244CAE">
        <w:rPr>
          <w:bCs/>
          <w:i/>
          <w:color w:val="FF0000"/>
        </w:rPr>
        <w:t xml:space="preserve">указывается </w:t>
      </w:r>
      <w:r w:rsidR="00244CAE" w:rsidRPr="002760A6">
        <w:rPr>
          <w:b/>
          <w:bCs/>
          <w:i/>
          <w:color w:val="FF0000"/>
          <w:u w:val="single"/>
        </w:rPr>
        <w:t xml:space="preserve">для очного и </w:t>
      </w:r>
      <w:proofErr w:type="spellStart"/>
      <w:r w:rsidR="00244CAE" w:rsidRPr="002760A6">
        <w:rPr>
          <w:b/>
          <w:bCs/>
          <w:i/>
          <w:color w:val="FF0000"/>
          <w:u w:val="single"/>
        </w:rPr>
        <w:t>очно-заочного</w:t>
      </w:r>
      <w:proofErr w:type="spellEnd"/>
      <w:r w:rsidR="00244CAE" w:rsidRPr="002760A6">
        <w:rPr>
          <w:b/>
          <w:bCs/>
          <w:i/>
          <w:color w:val="FF0000"/>
          <w:u w:val="single"/>
        </w:rPr>
        <w:t xml:space="preserve"> голосования</w:t>
      </w:r>
      <w:r w:rsidR="00244CAE" w:rsidRPr="00244CAE">
        <w:rPr>
          <w:bCs/>
          <w:i/>
          <w:color w:val="FF0000"/>
        </w:rPr>
        <w:t xml:space="preserve">. </w:t>
      </w:r>
    </w:p>
    <w:p w:rsidR="00760D2E" w:rsidRDefault="00760D2E" w:rsidP="00812B28">
      <w:pPr>
        <w:ind w:firstLine="540"/>
        <w:jc w:val="both"/>
        <w:rPr>
          <w:b/>
          <w:bCs/>
        </w:rPr>
      </w:pPr>
    </w:p>
    <w:p w:rsidR="000249CC" w:rsidRDefault="000C7BFB" w:rsidP="002760A6">
      <w:pPr>
        <w:jc w:val="both"/>
      </w:pPr>
      <w:r w:rsidRPr="000C7BFB">
        <w:rPr>
          <w:b/>
          <w:bCs/>
        </w:rPr>
        <w:t xml:space="preserve">Дата </w:t>
      </w:r>
      <w:r w:rsidR="00A36FF8">
        <w:rPr>
          <w:b/>
          <w:bCs/>
        </w:rPr>
        <w:t xml:space="preserve">и время </w:t>
      </w:r>
      <w:r w:rsidRPr="000C7BFB">
        <w:rPr>
          <w:b/>
          <w:bCs/>
        </w:rPr>
        <w:t xml:space="preserve">окончания приема решений Собственников, принятых путем заочного </w:t>
      </w:r>
      <w:r w:rsidRPr="00570F91">
        <w:rPr>
          <w:b/>
          <w:bCs/>
        </w:rPr>
        <w:t xml:space="preserve">голосования по вопросам повестки дня </w:t>
      </w:r>
      <w:r w:rsidR="00493A44">
        <w:rPr>
          <w:b/>
          <w:bCs/>
        </w:rPr>
        <w:t>С</w:t>
      </w:r>
      <w:r w:rsidRPr="00570F91">
        <w:rPr>
          <w:b/>
          <w:bCs/>
        </w:rPr>
        <w:t>обрания</w:t>
      </w:r>
      <w:r w:rsidR="00626BC2" w:rsidRPr="00570F91">
        <w:t xml:space="preserve">: </w:t>
      </w: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455"/>
        <w:gridCol w:w="271"/>
        <w:gridCol w:w="550"/>
        <w:gridCol w:w="284"/>
        <w:gridCol w:w="567"/>
        <w:gridCol w:w="283"/>
        <w:gridCol w:w="952"/>
        <w:gridCol w:w="952"/>
        <w:gridCol w:w="953"/>
        <w:gridCol w:w="952"/>
      </w:tblGrid>
      <w:tr w:rsidR="000249CC" w:rsidTr="00595AB0">
        <w:tc>
          <w:tcPr>
            <w:tcW w:w="455" w:type="dxa"/>
          </w:tcPr>
          <w:p w:rsidR="000249CC" w:rsidRDefault="000249CC" w:rsidP="00F425FC">
            <w:pPr>
              <w:jc w:val="both"/>
            </w:pPr>
          </w:p>
        </w:tc>
        <w:tc>
          <w:tcPr>
            <w:tcW w:w="271" w:type="dxa"/>
          </w:tcPr>
          <w:p w:rsidR="000249CC" w:rsidRPr="00786074" w:rsidRDefault="000249CC" w:rsidP="00F425FC">
            <w:pPr>
              <w:jc w:val="both"/>
              <w:rPr>
                <w:b/>
              </w:rPr>
            </w:pPr>
            <w:r w:rsidRPr="00786074">
              <w:rPr>
                <w:b/>
              </w:rPr>
              <w:t>.</w:t>
            </w:r>
          </w:p>
        </w:tc>
        <w:tc>
          <w:tcPr>
            <w:tcW w:w="550" w:type="dxa"/>
          </w:tcPr>
          <w:p w:rsidR="000249CC" w:rsidRDefault="000249CC" w:rsidP="00F425FC">
            <w:pPr>
              <w:jc w:val="both"/>
            </w:pPr>
          </w:p>
        </w:tc>
        <w:tc>
          <w:tcPr>
            <w:tcW w:w="284" w:type="dxa"/>
          </w:tcPr>
          <w:p w:rsidR="000249CC" w:rsidRPr="00786074" w:rsidRDefault="000249CC" w:rsidP="00F425FC">
            <w:pPr>
              <w:jc w:val="both"/>
              <w:rPr>
                <w:b/>
              </w:rPr>
            </w:pPr>
            <w:r w:rsidRPr="00786074">
              <w:rPr>
                <w:b/>
              </w:rPr>
              <w:t>.</w:t>
            </w:r>
          </w:p>
        </w:tc>
        <w:tc>
          <w:tcPr>
            <w:tcW w:w="567" w:type="dxa"/>
          </w:tcPr>
          <w:p w:rsidR="000249CC" w:rsidRDefault="000249CC" w:rsidP="00F425FC">
            <w:pPr>
              <w:jc w:val="both"/>
            </w:pPr>
          </w:p>
        </w:tc>
        <w:tc>
          <w:tcPr>
            <w:tcW w:w="283" w:type="dxa"/>
          </w:tcPr>
          <w:p w:rsidR="000249CC" w:rsidRPr="00786074" w:rsidRDefault="000249CC" w:rsidP="00F425FC">
            <w:pPr>
              <w:jc w:val="both"/>
              <w:rPr>
                <w:b/>
              </w:rPr>
            </w:pPr>
            <w:r w:rsidRPr="00786074">
              <w:rPr>
                <w:b/>
              </w:rPr>
              <w:t>.</w:t>
            </w:r>
          </w:p>
        </w:tc>
        <w:tc>
          <w:tcPr>
            <w:tcW w:w="952" w:type="dxa"/>
          </w:tcPr>
          <w:p w:rsidR="000249CC" w:rsidRDefault="000249CC" w:rsidP="00F425FC">
            <w:pPr>
              <w:jc w:val="both"/>
            </w:pPr>
          </w:p>
        </w:tc>
        <w:tc>
          <w:tcPr>
            <w:tcW w:w="952" w:type="dxa"/>
          </w:tcPr>
          <w:p w:rsidR="000249CC" w:rsidRDefault="000249CC" w:rsidP="00F425FC">
            <w:pPr>
              <w:jc w:val="both"/>
            </w:pPr>
            <w:r>
              <w:t>час.</w:t>
            </w:r>
          </w:p>
        </w:tc>
        <w:tc>
          <w:tcPr>
            <w:tcW w:w="953" w:type="dxa"/>
          </w:tcPr>
          <w:p w:rsidR="000249CC" w:rsidRDefault="000249CC" w:rsidP="00F425FC">
            <w:pPr>
              <w:jc w:val="both"/>
            </w:pPr>
          </w:p>
        </w:tc>
        <w:tc>
          <w:tcPr>
            <w:tcW w:w="952" w:type="dxa"/>
          </w:tcPr>
          <w:p w:rsidR="000249CC" w:rsidRDefault="000249CC" w:rsidP="00F425FC">
            <w:pPr>
              <w:jc w:val="both"/>
            </w:pPr>
            <w:r>
              <w:t>мин</w:t>
            </w:r>
            <w:r w:rsidRPr="000C7BFB">
              <w:t>.</w:t>
            </w:r>
          </w:p>
        </w:tc>
      </w:tr>
      <w:tr w:rsidR="000249CC" w:rsidRPr="000249CC" w:rsidTr="00595AB0">
        <w:tc>
          <w:tcPr>
            <w:tcW w:w="2410" w:type="dxa"/>
            <w:gridSpan w:val="6"/>
            <w:vAlign w:val="center"/>
          </w:tcPr>
          <w:p w:rsidR="000249CC" w:rsidRPr="000249CC" w:rsidRDefault="000249CC" w:rsidP="00F425FC">
            <w:pPr>
              <w:jc w:val="center"/>
              <w:rPr>
                <w:i/>
                <w:sz w:val="20"/>
                <w:szCs w:val="20"/>
              </w:rPr>
            </w:pPr>
            <w:r w:rsidRPr="000249CC">
              <w:rPr>
                <w:i/>
                <w:sz w:val="20"/>
                <w:szCs w:val="20"/>
              </w:rPr>
              <w:t>(дата)</w:t>
            </w:r>
          </w:p>
        </w:tc>
        <w:tc>
          <w:tcPr>
            <w:tcW w:w="3809" w:type="dxa"/>
            <w:gridSpan w:val="4"/>
            <w:vAlign w:val="center"/>
          </w:tcPr>
          <w:p w:rsidR="000249CC" w:rsidRPr="000249CC" w:rsidRDefault="000249CC" w:rsidP="000249CC">
            <w:pPr>
              <w:jc w:val="center"/>
              <w:rPr>
                <w:i/>
                <w:sz w:val="20"/>
                <w:szCs w:val="20"/>
              </w:rPr>
            </w:pPr>
            <w:r w:rsidRPr="000249CC">
              <w:rPr>
                <w:i/>
                <w:sz w:val="20"/>
                <w:szCs w:val="20"/>
              </w:rPr>
              <w:t>(время)</w:t>
            </w:r>
          </w:p>
        </w:tc>
      </w:tr>
    </w:tbl>
    <w:p w:rsidR="00244CAE" w:rsidRPr="00244CAE" w:rsidRDefault="00244CAE" w:rsidP="00244CAE">
      <w:pPr>
        <w:ind w:firstLine="540"/>
        <w:jc w:val="both"/>
        <w:rPr>
          <w:bCs/>
          <w:i/>
          <w:color w:val="FF0000"/>
        </w:rPr>
      </w:pPr>
      <w:r w:rsidRPr="00244CAE">
        <w:rPr>
          <w:bCs/>
          <w:i/>
          <w:color w:val="FF0000"/>
        </w:rPr>
        <w:t xml:space="preserve">Примечание: указывается </w:t>
      </w:r>
      <w:r w:rsidRPr="002760A6">
        <w:rPr>
          <w:b/>
          <w:bCs/>
          <w:i/>
          <w:color w:val="FF0000"/>
        </w:rPr>
        <w:t xml:space="preserve">для </w:t>
      </w:r>
      <w:proofErr w:type="spellStart"/>
      <w:r w:rsidR="002760A6" w:rsidRPr="002760A6">
        <w:rPr>
          <w:b/>
          <w:bCs/>
          <w:i/>
          <w:color w:val="FF0000"/>
        </w:rPr>
        <w:t>очно-заочного</w:t>
      </w:r>
      <w:proofErr w:type="spellEnd"/>
      <w:r w:rsidR="002760A6" w:rsidRPr="002760A6">
        <w:rPr>
          <w:b/>
          <w:bCs/>
          <w:i/>
          <w:color w:val="FF0000"/>
        </w:rPr>
        <w:t xml:space="preserve"> и </w:t>
      </w:r>
      <w:r w:rsidRPr="002760A6">
        <w:rPr>
          <w:b/>
          <w:bCs/>
          <w:i/>
          <w:color w:val="FF0000"/>
        </w:rPr>
        <w:t>заочного голосования</w:t>
      </w:r>
      <w:r w:rsidRPr="00244CAE">
        <w:rPr>
          <w:bCs/>
          <w:i/>
          <w:color w:val="FF0000"/>
        </w:rPr>
        <w:t xml:space="preserve">. </w:t>
      </w:r>
    </w:p>
    <w:p w:rsidR="00244CAE" w:rsidRDefault="00244CAE" w:rsidP="00812B28">
      <w:pPr>
        <w:ind w:firstLine="540"/>
        <w:jc w:val="both"/>
      </w:pPr>
    </w:p>
    <w:p w:rsidR="000249CC" w:rsidRDefault="00570F91" w:rsidP="002760A6">
      <w:pPr>
        <w:jc w:val="both"/>
        <w:rPr>
          <w:b/>
        </w:rPr>
      </w:pPr>
      <w:r w:rsidRPr="00570F91">
        <w:rPr>
          <w:b/>
        </w:rPr>
        <w:t>Дата</w:t>
      </w:r>
      <w:r w:rsidR="000249CC">
        <w:rPr>
          <w:b/>
        </w:rPr>
        <w:t xml:space="preserve"> и время</w:t>
      </w:r>
      <w:r w:rsidRPr="00570F91">
        <w:rPr>
          <w:b/>
        </w:rPr>
        <w:t xml:space="preserve"> подведения итогов Собрания (окончания подсчета голосов):</w:t>
      </w:r>
    </w:p>
    <w:tbl>
      <w:tblPr>
        <w:tblStyle w:val="a5"/>
        <w:tblW w:w="0" w:type="auto"/>
        <w:tblInd w:w="108" w:type="dxa"/>
        <w:tblLayout w:type="fixed"/>
        <w:tblLook w:val="04A0"/>
      </w:tblPr>
      <w:tblGrid>
        <w:gridCol w:w="455"/>
        <w:gridCol w:w="271"/>
        <w:gridCol w:w="550"/>
        <w:gridCol w:w="284"/>
        <w:gridCol w:w="567"/>
        <w:gridCol w:w="283"/>
        <w:gridCol w:w="952"/>
        <w:gridCol w:w="952"/>
        <w:gridCol w:w="953"/>
        <w:gridCol w:w="952"/>
      </w:tblGrid>
      <w:tr w:rsidR="000249CC" w:rsidTr="00595AB0">
        <w:tc>
          <w:tcPr>
            <w:tcW w:w="455" w:type="dxa"/>
          </w:tcPr>
          <w:p w:rsidR="000249CC" w:rsidRDefault="000249CC" w:rsidP="00F425FC">
            <w:pPr>
              <w:jc w:val="both"/>
            </w:pPr>
          </w:p>
        </w:tc>
        <w:tc>
          <w:tcPr>
            <w:tcW w:w="271" w:type="dxa"/>
          </w:tcPr>
          <w:p w:rsidR="000249CC" w:rsidRPr="00786074" w:rsidRDefault="000249CC" w:rsidP="00F425FC">
            <w:pPr>
              <w:jc w:val="both"/>
              <w:rPr>
                <w:b/>
              </w:rPr>
            </w:pPr>
            <w:r w:rsidRPr="00786074">
              <w:rPr>
                <w:b/>
              </w:rPr>
              <w:t>.</w:t>
            </w:r>
          </w:p>
        </w:tc>
        <w:tc>
          <w:tcPr>
            <w:tcW w:w="550" w:type="dxa"/>
          </w:tcPr>
          <w:p w:rsidR="000249CC" w:rsidRDefault="000249CC" w:rsidP="00F425FC">
            <w:pPr>
              <w:jc w:val="both"/>
            </w:pPr>
          </w:p>
        </w:tc>
        <w:tc>
          <w:tcPr>
            <w:tcW w:w="284" w:type="dxa"/>
          </w:tcPr>
          <w:p w:rsidR="000249CC" w:rsidRPr="00786074" w:rsidRDefault="000249CC" w:rsidP="00F425FC">
            <w:pPr>
              <w:jc w:val="both"/>
              <w:rPr>
                <w:b/>
              </w:rPr>
            </w:pPr>
            <w:r w:rsidRPr="00786074">
              <w:rPr>
                <w:b/>
              </w:rPr>
              <w:t>.</w:t>
            </w:r>
          </w:p>
        </w:tc>
        <w:tc>
          <w:tcPr>
            <w:tcW w:w="567" w:type="dxa"/>
          </w:tcPr>
          <w:p w:rsidR="000249CC" w:rsidRDefault="000249CC" w:rsidP="00F425FC">
            <w:pPr>
              <w:jc w:val="both"/>
            </w:pPr>
          </w:p>
        </w:tc>
        <w:tc>
          <w:tcPr>
            <w:tcW w:w="283" w:type="dxa"/>
          </w:tcPr>
          <w:p w:rsidR="000249CC" w:rsidRPr="00786074" w:rsidRDefault="000249CC" w:rsidP="00F425FC">
            <w:pPr>
              <w:jc w:val="both"/>
              <w:rPr>
                <w:b/>
              </w:rPr>
            </w:pPr>
            <w:r w:rsidRPr="00786074">
              <w:rPr>
                <w:b/>
              </w:rPr>
              <w:t>.</w:t>
            </w:r>
          </w:p>
        </w:tc>
        <w:tc>
          <w:tcPr>
            <w:tcW w:w="952" w:type="dxa"/>
          </w:tcPr>
          <w:p w:rsidR="000249CC" w:rsidRDefault="000249CC" w:rsidP="00F425FC">
            <w:pPr>
              <w:jc w:val="both"/>
            </w:pPr>
          </w:p>
        </w:tc>
        <w:tc>
          <w:tcPr>
            <w:tcW w:w="952" w:type="dxa"/>
          </w:tcPr>
          <w:p w:rsidR="000249CC" w:rsidRDefault="000249CC" w:rsidP="00F425FC">
            <w:pPr>
              <w:jc w:val="both"/>
            </w:pPr>
            <w:r>
              <w:t>час.</w:t>
            </w:r>
          </w:p>
        </w:tc>
        <w:tc>
          <w:tcPr>
            <w:tcW w:w="953" w:type="dxa"/>
          </w:tcPr>
          <w:p w:rsidR="000249CC" w:rsidRDefault="000249CC" w:rsidP="00F425FC">
            <w:pPr>
              <w:jc w:val="both"/>
            </w:pPr>
          </w:p>
        </w:tc>
        <w:tc>
          <w:tcPr>
            <w:tcW w:w="952" w:type="dxa"/>
          </w:tcPr>
          <w:p w:rsidR="000249CC" w:rsidRDefault="000249CC" w:rsidP="00F425FC">
            <w:pPr>
              <w:jc w:val="both"/>
            </w:pPr>
            <w:r>
              <w:t>мин</w:t>
            </w:r>
            <w:r w:rsidRPr="000C7BFB">
              <w:t>.</w:t>
            </w:r>
          </w:p>
        </w:tc>
      </w:tr>
      <w:tr w:rsidR="000249CC" w:rsidRPr="000249CC" w:rsidTr="00595AB0">
        <w:tc>
          <w:tcPr>
            <w:tcW w:w="2410" w:type="dxa"/>
            <w:gridSpan w:val="6"/>
            <w:vAlign w:val="center"/>
          </w:tcPr>
          <w:p w:rsidR="000249CC" w:rsidRPr="000249CC" w:rsidRDefault="000249CC" w:rsidP="00F425FC">
            <w:pPr>
              <w:jc w:val="center"/>
              <w:rPr>
                <w:i/>
                <w:sz w:val="20"/>
                <w:szCs w:val="20"/>
              </w:rPr>
            </w:pPr>
            <w:r w:rsidRPr="000249CC">
              <w:rPr>
                <w:i/>
                <w:sz w:val="20"/>
                <w:szCs w:val="20"/>
              </w:rPr>
              <w:t>(дата)</w:t>
            </w:r>
          </w:p>
        </w:tc>
        <w:tc>
          <w:tcPr>
            <w:tcW w:w="3809" w:type="dxa"/>
            <w:gridSpan w:val="4"/>
            <w:vAlign w:val="center"/>
          </w:tcPr>
          <w:p w:rsidR="000249CC" w:rsidRPr="000249CC" w:rsidRDefault="000249CC" w:rsidP="00F425FC">
            <w:pPr>
              <w:jc w:val="center"/>
              <w:rPr>
                <w:i/>
                <w:sz w:val="20"/>
                <w:szCs w:val="20"/>
              </w:rPr>
            </w:pPr>
            <w:r w:rsidRPr="000249CC">
              <w:rPr>
                <w:i/>
                <w:sz w:val="20"/>
                <w:szCs w:val="20"/>
              </w:rPr>
              <w:t>(время)</w:t>
            </w:r>
          </w:p>
        </w:tc>
      </w:tr>
    </w:tbl>
    <w:p w:rsidR="00244CAE" w:rsidRPr="00244CAE" w:rsidRDefault="00244CAE" w:rsidP="002760A6">
      <w:pPr>
        <w:jc w:val="both"/>
      </w:pPr>
      <w:r w:rsidRPr="008B3C33">
        <w:rPr>
          <w:b/>
        </w:rPr>
        <w:lastRenderedPageBreak/>
        <w:t>Инициатор</w:t>
      </w:r>
      <w:r w:rsidR="001313C3">
        <w:rPr>
          <w:b/>
        </w:rPr>
        <w:t>ы</w:t>
      </w:r>
      <w:r w:rsidRPr="008B3C33">
        <w:rPr>
          <w:b/>
        </w:rPr>
        <w:t xml:space="preserve"> проведения Собрания</w:t>
      </w:r>
      <w:r w:rsidRPr="00244CAE">
        <w:t xml:space="preserve"> (ФИО</w:t>
      </w:r>
      <w:r>
        <w:t xml:space="preserve"> (для физического лица) или полное наименование (для юридического лица)</w:t>
      </w:r>
      <w:r w:rsidRPr="00244CAE">
        <w:t>,</w:t>
      </w:r>
      <w:r>
        <w:t xml:space="preserve"> ОГРН (для юридического лица),</w:t>
      </w:r>
      <w:r w:rsidRPr="00244CAE">
        <w:t xml:space="preserve"> № помещения, реквизиты свидетельства о </w:t>
      </w:r>
      <w:r>
        <w:t>государственной</w:t>
      </w:r>
      <w:r w:rsidRPr="00244CAE">
        <w:t xml:space="preserve"> регистрации права либо акта приема-передачи)</w:t>
      </w:r>
      <w:r w:rsidRPr="008B3C33">
        <w:rPr>
          <w:b/>
        </w:rPr>
        <w:t>:</w:t>
      </w:r>
    </w:p>
    <w:p w:rsidR="00244CAE" w:rsidRDefault="00244CAE" w:rsidP="00812B28">
      <w:pPr>
        <w:ind w:firstLine="540"/>
        <w:jc w:val="both"/>
        <w:rPr>
          <w:b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:rsidR="00244CAE" w:rsidRPr="00244CAE" w:rsidTr="00244CAE">
        <w:tc>
          <w:tcPr>
            <w:tcW w:w="9923" w:type="dxa"/>
            <w:tcBorders>
              <w:bottom w:val="single" w:sz="4" w:space="0" w:color="auto"/>
            </w:tcBorders>
          </w:tcPr>
          <w:p w:rsidR="00244CAE" w:rsidRPr="00244CAE" w:rsidRDefault="00244CAE" w:rsidP="00F425FC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244CAE" w:rsidRPr="00244CAE" w:rsidTr="00244CAE">
        <w:tc>
          <w:tcPr>
            <w:tcW w:w="9923" w:type="dxa"/>
            <w:tcBorders>
              <w:top w:val="single" w:sz="4" w:space="0" w:color="auto"/>
            </w:tcBorders>
          </w:tcPr>
          <w:p w:rsidR="00244CAE" w:rsidRPr="00244CAE" w:rsidRDefault="00244CAE" w:rsidP="00F425FC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244CAE" w:rsidRPr="00244CAE" w:rsidTr="00244CAE">
        <w:tc>
          <w:tcPr>
            <w:tcW w:w="9923" w:type="dxa"/>
            <w:tcBorders>
              <w:bottom w:val="single" w:sz="4" w:space="0" w:color="auto"/>
            </w:tcBorders>
          </w:tcPr>
          <w:p w:rsidR="00244CAE" w:rsidRPr="00244CAE" w:rsidRDefault="00244CAE" w:rsidP="00F425FC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244CAE" w:rsidRPr="00244CAE" w:rsidTr="00244CAE">
        <w:tc>
          <w:tcPr>
            <w:tcW w:w="9923" w:type="dxa"/>
            <w:tcBorders>
              <w:top w:val="single" w:sz="4" w:space="0" w:color="auto"/>
            </w:tcBorders>
          </w:tcPr>
          <w:p w:rsidR="00244CAE" w:rsidRPr="00244CAE" w:rsidRDefault="00244CAE" w:rsidP="00F425FC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244CAE" w:rsidRPr="00244CAE" w:rsidTr="00244CAE">
        <w:tc>
          <w:tcPr>
            <w:tcW w:w="9923" w:type="dxa"/>
            <w:tcBorders>
              <w:bottom w:val="single" w:sz="4" w:space="0" w:color="auto"/>
            </w:tcBorders>
          </w:tcPr>
          <w:p w:rsidR="00244CAE" w:rsidRPr="00244CAE" w:rsidRDefault="00244CAE" w:rsidP="00F425FC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244CAE" w:rsidRPr="00244CAE" w:rsidTr="00244CAE">
        <w:tc>
          <w:tcPr>
            <w:tcW w:w="9923" w:type="dxa"/>
            <w:tcBorders>
              <w:top w:val="single" w:sz="4" w:space="0" w:color="auto"/>
            </w:tcBorders>
          </w:tcPr>
          <w:p w:rsidR="00244CAE" w:rsidRPr="00244CAE" w:rsidRDefault="00244CAE" w:rsidP="00F425FC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  <w:tr w:rsidR="00244CAE" w:rsidRPr="00244CAE" w:rsidTr="00244CAE">
        <w:tc>
          <w:tcPr>
            <w:tcW w:w="9923" w:type="dxa"/>
            <w:tcBorders>
              <w:bottom w:val="single" w:sz="4" w:space="0" w:color="auto"/>
            </w:tcBorders>
          </w:tcPr>
          <w:p w:rsidR="00244CAE" w:rsidRPr="00244CAE" w:rsidRDefault="00244CAE" w:rsidP="00F425FC">
            <w:pPr>
              <w:pStyle w:val="3"/>
              <w:spacing w:after="0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244CAE" w:rsidRDefault="00244CAE" w:rsidP="00812B28">
      <w:pPr>
        <w:ind w:firstLine="540"/>
        <w:jc w:val="both"/>
        <w:rPr>
          <w:b/>
        </w:rPr>
      </w:pPr>
    </w:p>
    <w:p w:rsidR="008B3C33" w:rsidRPr="00701768" w:rsidRDefault="008B3C33" w:rsidP="002760A6">
      <w:pPr>
        <w:jc w:val="both"/>
        <w:rPr>
          <w:b/>
        </w:rPr>
      </w:pPr>
      <w:r w:rsidRPr="00701768">
        <w:rPr>
          <w:b/>
        </w:rPr>
        <w:t>Сведения об общей площади жилых и нежилых помещений, расположенных в Многоквартирном доме:</w:t>
      </w:r>
    </w:p>
    <w:p w:rsidR="008B3C33" w:rsidRPr="00701768" w:rsidRDefault="008B3C33" w:rsidP="008B3C33">
      <w:pPr>
        <w:pStyle w:val="ConsPlusNormal"/>
        <w:ind w:firstLine="540"/>
        <w:jc w:val="both"/>
      </w:pPr>
      <w:r w:rsidRPr="00701768">
        <w:t>На момент проведения Собрания общая площадь жилых и нежилых помещений в Многоквартирном доме составила _________________ кв.м., в том числе _________________ кв.м. жилых помещений и _________________ кв.м. нежилых помещений.</w:t>
      </w:r>
    </w:p>
    <w:p w:rsidR="008B3C33" w:rsidRPr="00701768" w:rsidRDefault="008B3C33" w:rsidP="002760A6">
      <w:pPr>
        <w:jc w:val="both"/>
      </w:pPr>
      <w:r w:rsidRPr="00701768">
        <w:rPr>
          <w:b/>
        </w:rPr>
        <w:t>Сведения об общем количестве голосов Собственников</w:t>
      </w:r>
      <w:r w:rsidR="003639A9" w:rsidRPr="00701768">
        <w:rPr>
          <w:b/>
        </w:rPr>
        <w:t>:</w:t>
      </w:r>
      <w:r w:rsidR="003639A9" w:rsidRPr="00701768">
        <w:t xml:space="preserve"> </w:t>
      </w:r>
      <w:r w:rsidR="00D3508A" w:rsidRPr="00701768">
        <w:t>__</w:t>
      </w:r>
      <w:r w:rsidR="00095874" w:rsidRPr="00701768">
        <w:t>__</w:t>
      </w:r>
      <w:r w:rsidR="00D3508A" w:rsidRPr="00701768">
        <w:t>____</w:t>
      </w:r>
      <w:r w:rsidR="003639A9" w:rsidRPr="00701768">
        <w:t xml:space="preserve"> </w:t>
      </w:r>
      <w:r w:rsidR="00983329" w:rsidRPr="00701768">
        <w:t>(100% голосов).</w:t>
      </w:r>
      <w:r w:rsidR="003639A9" w:rsidRPr="00701768">
        <w:t xml:space="preserve"> </w:t>
      </w:r>
    </w:p>
    <w:p w:rsidR="00983329" w:rsidRPr="00701768" w:rsidRDefault="00983329" w:rsidP="002760A6">
      <w:pPr>
        <w:jc w:val="both"/>
      </w:pPr>
      <w:r w:rsidRPr="002760A6">
        <w:rPr>
          <w:b/>
        </w:rPr>
        <w:t>Сведения о количестве Собственников, принявших участие в голосовании</w:t>
      </w:r>
      <w:r w:rsidRPr="00701768">
        <w:t>: __________ Собственников (____</w:t>
      </w:r>
      <w:r w:rsidR="0046713D">
        <w:t xml:space="preserve"> голосов, ___</w:t>
      </w:r>
      <w:r w:rsidRPr="00701768">
        <w:t xml:space="preserve">__% от общего количества голосов). Перечень </w:t>
      </w:r>
      <w:proofErr w:type="gramStart"/>
      <w:r w:rsidRPr="00701768">
        <w:t>принявших</w:t>
      </w:r>
      <w:proofErr w:type="gramEnd"/>
      <w:r w:rsidRPr="00701768">
        <w:t xml:space="preserve"> участие прилагается (приложение № ____).</w:t>
      </w:r>
    </w:p>
    <w:p w:rsidR="002760A6" w:rsidRDefault="002760A6" w:rsidP="002760A6">
      <w:pPr>
        <w:jc w:val="both"/>
      </w:pPr>
    </w:p>
    <w:p w:rsidR="002760A6" w:rsidRPr="00701768" w:rsidRDefault="002760A6" w:rsidP="002760A6">
      <w:pPr>
        <w:jc w:val="both"/>
      </w:pPr>
      <w:r w:rsidRPr="00701768">
        <w:t xml:space="preserve">Кворум для принятия решений по всем вопросам повестки дня имеется. </w:t>
      </w:r>
    </w:p>
    <w:p w:rsidR="002760A6" w:rsidRDefault="002760A6" w:rsidP="002760A6">
      <w:pPr>
        <w:jc w:val="both"/>
        <w:rPr>
          <w:b/>
        </w:rPr>
      </w:pPr>
    </w:p>
    <w:p w:rsidR="002760A6" w:rsidRPr="00A70FBF" w:rsidRDefault="002760A6" w:rsidP="002760A6">
      <w:pPr>
        <w:jc w:val="both"/>
      </w:pPr>
      <w:r>
        <w:rPr>
          <w:b/>
        </w:rPr>
        <w:t xml:space="preserve">Лицо, проводившее подсчет голосов: </w:t>
      </w:r>
      <w:r w:rsidRPr="00A70FBF">
        <w:t>секретарь Собрания.</w:t>
      </w:r>
    </w:p>
    <w:p w:rsidR="00983329" w:rsidRPr="00701768" w:rsidRDefault="00983329" w:rsidP="00A70FBF">
      <w:pPr>
        <w:ind w:firstLine="540"/>
        <w:jc w:val="both"/>
        <w:rPr>
          <w:b/>
        </w:rPr>
      </w:pPr>
    </w:p>
    <w:p w:rsidR="003639A9" w:rsidRPr="00701768" w:rsidRDefault="003639A9" w:rsidP="003639A9">
      <w:pPr>
        <w:jc w:val="center"/>
        <w:rPr>
          <w:b/>
        </w:rPr>
      </w:pPr>
      <w:r w:rsidRPr="00701768">
        <w:rPr>
          <w:b/>
        </w:rPr>
        <w:t>ПОВЕСТКА ДНЯ</w:t>
      </w:r>
      <w:r w:rsidR="0046713D">
        <w:rPr>
          <w:b/>
        </w:rPr>
        <w:t xml:space="preserve"> </w:t>
      </w:r>
      <w:r w:rsidR="0046713D" w:rsidRPr="0046713D">
        <w:rPr>
          <w:b/>
          <w:color w:val="FF0000"/>
        </w:rPr>
        <w:t>(образец)</w:t>
      </w:r>
      <w:r w:rsidRPr="0046713D">
        <w:rPr>
          <w:b/>
        </w:rPr>
        <w:t>:</w:t>
      </w:r>
    </w:p>
    <w:p w:rsidR="003639A9" w:rsidRPr="00701768" w:rsidRDefault="003639A9" w:rsidP="003639A9">
      <w:pPr>
        <w:ind w:firstLine="540"/>
        <w:jc w:val="both"/>
        <w:rPr>
          <w:b/>
          <w:bCs/>
        </w:rPr>
      </w:pPr>
    </w:p>
    <w:p w:rsidR="003639A9" w:rsidRPr="00701768" w:rsidRDefault="003639A9" w:rsidP="003639A9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01768">
        <w:rPr>
          <w:rFonts w:ascii="Times New Roman" w:hAnsi="Times New Roman"/>
          <w:sz w:val="24"/>
          <w:szCs w:val="24"/>
        </w:rPr>
        <w:t>Избрание председател</w:t>
      </w:r>
      <w:r w:rsidR="00F425FC" w:rsidRPr="00701768">
        <w:rPr>
          <w:rFonts w:ascii="Times New Roman" w:hAnsi="Times New Roman"/>
          <w:sz w:val="24"/>
          <w:szCs w:val="24"/>
        </w:rPr>
        <w:t xml:space="preserve">ьствующего на Собрании </w:t>
      </w:r>
      <w:r w:rsidRPr="00701768">
        <w:rPr>
          <w:rFonts w:ascii="Times New Roman" w:hAnsi="Times New Roman"/>
          <w:sz w:val="24"/>
          <w:szCs w:val="24"/>
        </w:rPr>
        <w:t xml:space="preserve">и секретаря </w:t>
      </w:r>
      <w:r w:rsidR="00493A44" w:rsidRPr="00701768">
        <w:rPr>
          <w:rFonts w:ascii="Times New Roman" w:hAnsi="Times New Roman"/>
          <w:sz w:val="24"/>
          <w:szCs w:val="24"/>
        </w:rPr>
        <w:t>С</w:t>
      </w:r>
      <w:r w:rsidRPr="00701768">
        <w:rPr>
          <w:rFonts w:ascii="Times New Roman" w:hAnsi="Times New Roman"/>
          <w:sz w:val="24"/>
          <w:szCs w:val="24"/>
        </w:rPr>
        <w:t>обрания.</w:t>
      </w:r>
    </w:p>
    <w:p w:rsidR="003639A9" w:rsidRPr="00701768" w:rsidRDefault="00D3508A" w:rsidP="003639A9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01768">
        <w:rPr>
          <w:rFonts w:ascii="Times New Roman" w:hAnsi="Times New Roman"/>
          <w:sz w:val="24"/>
          <w:szCs w:val="24"/>
        </w:rPr>
        <w:t>___________________________</w:t>
      </w:r>
      <w:r w:rsidR="003639A9" w:rsidRPr="00701768">
        <w:rPr>
          <w:rFonts w:ascii="Times New Roman" w:hAnsi="Times New Roman"/>
          <w:sz w:val="24"/>
          <w:szCs w:val="24"/>
        </w:rPr>
        <w:t>.</w:t>
      </w:r>
    </w:p>
    <w:p w:rsidR="00983329" w:rsidRPr="00701768" w:rsidRDefault="00983329" w:rsidP="003639A9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01768">
        <w:rPr>
          <w:rFonts w:ascii="Times New Roman" w:hAnsi="Times New Roman"/>
          <w:sz w:val="24"/>
          <w:szCs w:val="24"/>
        </w:rPr>
        <w:t>Определение места хранения протокола Собрания и решений Собственников по вопросам, поставленным на голосование.</w:t>
      </w:r>
    </w:p>
    <w:p w:rsidR="003639A9" w:rsidRDefault="003639A9" w:rsidP="00812B28">
      <w:pPr>
        <w:ind w:firstLine="540"/>
        <w:jc w:val="both"/>
        <w:rPr>
          <w:color w:val="FF0000"/>
        </w:rPr>
      </w:pPr>
    </w:p>
    <w:p w:rsidR="00D1328B" w:rsidRDefault="003639A9" w:rsidP="006B5D1B">
      <w:pPr>
        <w:pStyle w:val="a4"/>
        <w:jc w:val="center"/>
        <w:rPr>
          <w:b/>
        </w:rPr>
      </w:pPr>
      <w:r>
        <w:rPr>
          <w:b/>
        </w:rPr>
        <w:t>ПО ВОПРОСАМ ПОВЕСТКИ ДНЯ</w:t>
      </w:r>
      <w:r w:rsidR="006B5D1B" w:rsidRPr="00B91106">
        <w:rPr>
          <w:b/>
        </w:rPr>
        <w:t>:</w:t>
      </w:r>
    </w:p>
    <w:p w:rsidR="003639A9" w:rsidRPr="00B91106" w:rsidRDefault="003639A9" w:rsidP="006B5D1B">
      <w:pPr>
        <w:pStyle w:val="a4"/>
        <w:jc w:val="center"/>
        <w:rPr>
          <w:b/>
        </w:rPr>
      </w:pPr>
    </w:p>
    <w:p w:rsidR="000C7BFB" w:rsidRPr="006B5D1B" w:rsidRDefault="003639A9" w:rsidP="00852255">
      <w:pPr>
        <w:pStyle w:val="a4"/>
        <w:shd w:val="clear" w:color="auto" w:fill="BFBFBF" w:themeFill="background1" w:themeFillShade="BF"/>
        <w:jc w:val="both"/>
        <w:rPr>
          <w:b/>
        </w:rPr>
      </w:pPr>
      <w:r>
        <w:rPr>
          <w:b/>
        </w:rPr>
        <w:t>П</w:t>
      </w:r>
      <w:r w:rsidR="000C7BFB" w:rsidRPr="006B5D1B">
        <w:rPr>
          <w:b/>
        </w:rPr>
        <w:t xml:space="preserve">о вопросу № 1 повестки дня: </w:t>
      </w:r>
    </w:p>
    <w:p w:rsidR="002760A6" w:rsidRDefault="002760A6" w:rsidP="00B91106">
      <w:pPr>
        <w:pStyle w:val="a4"/>
        <w:jc w:val="both"/>
      </w:pPr>
    </w:p>
    <w:p w:rsidR="003639A9" w:rsidRDefault="002760A6" w:rsidP="00B91106">
      <w:pPr>
        <w:pStyle w:val="a4"/>
        <w:jc w:val="both"/>
      </w:pPr>
      <w:r w:rsidRPr="002760A6">
        <w:t>СЛУШАЛИ</w:t>
      </w:r>
      <w:r w:rsidR="003639A9">
        <w:t>:</w:t>
      </w:r>
    </w:p>
    <w:p w:rsidR="003639A9" w:rsidRDefault="00095874" w:rsidP="00B91106">
      <w:pPr>
        <w:pStyle w:val="a4"/>
        <w:jc w:val="both"/>
      </w:pPr>
      <w:r w:rsidRPr="00095874">
        <w:t>Инициатор Собрания</w:t>
      </w:r>
      <w:r w:rsidR="00B55822" w:rsidRPr="00095874">
        <w:t xml:space="preserve"> </w:t>
      </w:r>
      <w:r>
        <w:t>указа</w:t>
      </w:r>
      <w:r w:rsidR="002760A6">
        <w:t>л</w:t>
      </w:r>
      <w:r>
        <w:t xml:space="preserve"> на </w:t>
      </w:r>
      <w:r w:rsidR="00B55822" w:rsidRPr="00095874">
        <w:t>необходимость избрания председательствующего на Собрании и</w:t>
      </w:r>
      <w:r w:rsidR="00B55822">
        <w:t xml:space="preserve"> секретаря Собрания. Присутствующими предложены кандидатуры для избрания.</w:t>
      </w:r>
    </w:p>
    <w:p w:rsidR="002760A6" w:rsidRDefault="002760A6" w:rsidP="00B91106">
      <w:pPr>
        <w:pStyle w:val="a4"/>
        <w:jc w:val="both"/>
      </w:pPr>
    </w:p>
    <w:p w:rsidR="003639A9" w:rsidRDefault="002760A6" w:rsidP="00B91106">
      <w:pPr>
        <w:pStyle w:val="a4"/>
        <w:jc w:val="both"/>
      </w:pPr>
      <w:r w:rsidRPr="002760A6">
        <w:t>ПРЕДЛОЖЕНО</w:t>
      </w:r>
      <w:r w:rsidR="003639A9">
        <w:t>:</w:t>
      </w:r>
    </w:p>
    <w:p w:rsidR="0046713D" w:rsidRDefault="00F425FC" w:rsidP="00B55822">
      <w:pPr>
        <w:pStyle w:val="a4"/>
        <w:jc w:val="both"/>
      </w:pPr>
      <w:r>
        <w:t>Избрать председательствующим на</w:t>
      </w:r>
      <w:r w:rsidR="00B55822" w:rsidRPr="00B91106">
        <w:t xml:space="preserve"> </w:t>
      </w:r>
      <w:r w:rsidR="00D3508A">
        <w:t>Со</w:t>
      </w:r>
      <w:r w:rsidR="00B55822" w:rsidRPr="00B91106">
        <w:t>брани</w:t>
      </w:r>
      <w:r>
        <w:t>и</w:t>
      </w:r>
      <w:r w:rsidR="0046713D">
        <w:t xml:space="preserve"> __________________________________________</w:t>
      </w:r>
    </w:p>
    <w:p w:rsidR="00095874" w:rsidRDefault="0046713D" w:rsidP="00B55822">
      <w:pPr>
        <w:pStyle w:val="a4"/>
        <w:jc w:val="both"/>
      </w:pPr>
      <w:r>
        <w:t xml:space="preserve">__________________________________________________________________________________, </w:t>
      </w:r>
    </w:p>
    <w:p w:rsidR="00095874" w:rsidRDefault="0046713D" w:rsidP="00B55822">
      <w:pPr>
        <w:pStyle w:val="a4"/>
        <w:jc w:val="both"/>
      </w:pPr>
      <w:r>
        <w:t>секретарем Собрания _______________________________________________________________</w:t>
      </w:r>
    </w:p>
    <w:p w:rsidR="0046713D" w:rsidRDefault="0046713D" w:rsidP="00B55822">
      <w:pPr>
        <w:pStyle w:val="a4"/>
        <w:jc w:val="both"/>
      </w:pPr>
      <w:r>
        <w:t>__________________________________________________________________________________.</w:t>
      </w:r>
    </w:p>
    <w:p w:rsidR="002760A6" w:rsidRDefault="002760A6" w:rsidP="003639A9">
      <w:pPr>
        <w:pStyle w:val="a4"/>
        <w:tabs>
          <w:tab w:val="left" w:pos="284"/>
        </w:tabs>
        <w:jc w:val="both"/>
      </w:pPr>
    </w:p>
    <w:p w:rsidR="003639A9" w:rsidRDefault="002760A6" w:rsidP="003639A9">
      <w:pPr>
        <w:pStyle w:val="a4"/>
        <w:tabs>
          <w:tab w:val="left" w:pos="284"/>
        </w:tabs>
        <w:jc w:val="both"/>
      </w:pPr>
      <w:r w:rsidRPr="002760A6">
        <w:t>ГОЛОСОВАЛИ</w:t>
      </w:r>
      <w:r w:rsidR="003639A9"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1653"/>
        <w:gridCol w:w="1654"/>
        <w:gridCol w:w="1654"/>
        <w:gridCol w:w="1654"/>
        <w:gridCol w:w="1654"/>
        <w:gridCol w:w="1654"/>
      </w:tblGrid>
      <w:tr w:rsidR="003639A9" w:rsidRPr="006B5D1B" w:rsidTr="00532125">
        <w:tc>
          <w:tcPr>
            <w:tcW w:w="3307" w:type="dxa"/>
            <w:gridSpan w:val="2"/>
            <w:vAlign w:val="center"/>
          </w:tcPr>
          <w:p w:rsidR="003639A9" w:rsidRPr="006B5D1B" w:rsidRDefault="003639A9" w:rsidP="00532125">
            <w:pPr>
              <w:pStyle w:val="a4"/>
              <w:tabs>
                <w:tab w:val="left" w:pos="284"/>
              </w:tabs>
              <w:jc w:val="center"/>
              <w:rPr>
                <w:b/>
              </w:rPr>
            </w:pPr>
            <w:r w:rsidRPr="006B5D1B">
              <w:rPr>
                <w:b/>
              </w:rPr>
              <w:t>ЗА</w:t>
            </w:r>
          </w:p>
        </w:tc>
        <w:tc>
          <w:tcPr>
            <w:tcW w:w="3308" w:type="dxa"/>
            <w:gridSpan w:val="2"/>
            <w:vAlign w:val="center"/>
          </w:tcPr>
          <w:p w:rsidR="003639A9" w:rsidRPr="006B5D1B" w:rsidRDefault="003639A9" w:rsidP="00532125">
            <w:pPr>
              <w:pStyle w:val="a4"/>
              <w:tabs>
                <w:tab w:val="left" w:pos="284"/>
              </w:tabs>
              <w:jc w:val="center"/>
              <w:rPr>
                <w:b/>
              </w:rPr>
            </w:pPr>
            <w:r w:rsidRPr="006B5D1B">
              <w:rPr>
                <w:b/>
              </w:rPr>
              <w:t>ПРОТИВ</w:t>
            </w:r>
          </w:p>
        </w:tc>
        <w:tc>
          <w:tcPr>
            <w:tcW w:w="3308" w:type="dxa"/>
            <w:gridSpan w:val="2"/>
            <w:vAlign w:val="center"/>
          </w:tcPr>
          <w:p w:rsidR="003639A9" w:rsidRPr="006B5D1B" w:rsidRDefault="003639A9" w:rsidP="00532125">
            <w:pPr>
              <w:pStyle w:val="a4"/>
              <w:tabs>
                <w:tab w:val="left" w:pos="284"/>
              </w:tabs>
              <w:jc w:val="center"/>
              <w:rPr>
                <w:b/>
              </w:rPr>
            </w:pPr>
            <w:r w:rsidRPr="006B5D1B">
              <w:rPr>
                <w:b/>
              </w:rPr>
              <w:t>ВОЗДЕРЖАЛИСЬ</w:t>
            </w:r>
          </w:p>
        </w:tc>
      </w:tr>
      <w:tr w:rsidR="003639A9" w:rsidTr="00532125">
        <w:tc>
          <w:tcPr>
            <w:tcW w:w="1653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  <w:r>
              <w:t>голоса</w:t>
            </w:r>
          </w:p>
        </w:tc>
        <w:tc>
          <w:tcPr>
            <w:tcW w:w="1654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  <w:r>
              <w:t>%</w:t>
            </w:r>
          </w:p>
        </w:tc>
        <w:tc>
          <w:tcPr>
            <w:tcW w:w="1654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  <w:r>
              <w:t>голоса</w:t>
            </w:r>
          </w:p>
        </w:tc>
        <w:tc>
          <w:tcPr>
            <w:tcW w:w="1654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  <w:r>
              <w:t>%</w:t>
            </w:r>
          </w:p>
        </w:tc>
        <w:tc>
          <w:tcPr>
            <w:tcW w:w="1654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  <w:r>
              <w:t>голоса</w:t>
            </w:r>
          </w:p>
        </w:tc>
        <w:tc>
          <w:tcPr>
            <w:tcW w:w="1654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  <w:r>
              <w:t>%</w:t>
            </w:r>
          </w:p>
        </w:tc>
      </w:tr>
      <w:tr w:rsidR="003639A9" w:rsidTr="00532125">
        <w:tc>
          <w:tcPr>
            <w:tcW w:w="1653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3639A9" w:rsidRDefault="003639A9" w:rsidP="00532125">
            <w:pPr>
              <w:pStyle w:val="a4"/>
              <w:tabs>
                <w:tab w:val="left" w:pos="284"/>
              </w:tabs>
              <w:jc w:val="center"/>
            </w:pPr>
          </w:p>
        </w:tc>
      </w:tr>
    </w:tbl>
    <w:p w:rsidR="002760A6" w:rsidRDefault="002760A6" w:rsidP="00B91106">
      <w:pPr>
        <w:pStyle w:val="a4"/>
        <w:jc w:val="both"/>
      </w:pPr>
    </w:p>
    <w:p w:rsidR="003639A9" w:rsidRDefault="002760A6" w:rsidP="00B91106">
      <w:pPr>
        <w:pStyle w:val="a4"/>
        <w:jc w:val="both"/>
      </w:pPr>
      <w:r w:rsidRPr="002760A6">
        <w:lastRenderedPageBreak/>
        <w:t>РЕШИЛИ</w:t>
      </w:r>
      <w:r w:rsidR="003639A9">
        <w:t>:</w:t>
      </w:r>
    </w:p>
    <w:p w:rsidR="0046713D" w:rsidRDefault="0046713D" w:rsidP="0046713D">
      <w:pPr>
        <w:pStyle w:val="a4"/>
        <w:jc w:val="both"/>
      </w:pPr>
      <w:r>
        <w:t>Избрать председательствующим на</w:t>
      </w:r>
      <w:r w:rsidRPr="00B91106">
        <w:t xml:space="preserve"> </w:t>
      </w:r>
      <w:r>
        <w:t>Со</w:t>
      </w:r>
      <w:r w:rsidRPr="00B91106">
        <w:t>брани</w:t>
      </w:r>
      <w:r>
        <w:t>и __________________________________________</w:t>
      </w:r>
    </w:p>
    <w:p w:rsidR="0046713D" w:rsidRDefault="0046713D" w:rsidP="0046713D">
      <w:pPr>
        <w:pStyle w:val="a4"/>
        <w:jc w:val="both"/>
      </w:pPr>
      <w:r>
        <w:t xml:space="preserve">__________________________________________________________________________________, </w:t>
      </w:r>
    </w:p>
    <w:p w:rsidR="0046713D" w:rsidRDefault="0046713D" w:rsidP="0046713D">
      <w:pPr>
        <w:pStyle w:val="a4"/>
        <w:jc w:val="both"/>
      </w:pPr>
      <w:r>
        <w:t>секретарем Собрания _______________________________________________________________</w:t>
      </w:r>
    </w:p>
    <w:p w:rsidR="0046713D" w:rsidRDefault="0046713D" w:rsidP="0046713D">
      <w:pPr>
        <w:pStyle w:val="a4"/>
        <w:jc w:val="both"/>
      </w:pPr>
      <w:r>
        <w:t>__________________________________________________________________________________.</w:t>
      </w:r>
    </w:p>
    <w:p w:rsidR="003639A9" w:rsidRPr="000C7BFB" w:rsidRDefault="003639A9" w:rsidP="00812B28">
      <w:pPr>
        <w:pStyle w:val="a4"/>
        <w:tabs>
          <w:tab w:val="left" w:pos="284"/>
        </w:tabs>
        <w:jc w:val="both"/>
      </w:pPr>
    </w:p>
    <w:p w:rsidR="006B5D1B" w:rsidRDefault="00B55822" w:rsidP="00852255">
      <w:pPr>
        <w:pStyle w:val="a4"/>
        <w:shd w:val="clear" w:color="auto" w:fill="BFBFBF" w:themeFill="background1" w:themeFillShade="BF"/>
        <w:jc w:val="both"/>
        <w:rPr>
          <w:b/>
        </w:rPr>
      </w:pPr>
      <w:r>
        <w:rPr>
          <w:b/>
        </w:rPr>
        <w:t>П</w:t>
      </w:r>
      <w:r w:rsidR="000C7BFB" w:rsidRPr="000C7BFB">
        <w:rPr>
          <w:b/>
        </w:rPr>
        <w:t xml:space="preserve">о вопросу № 2 повестки дня: </w:t>
      </w:r>
    </w:p>
    <w:p w:rsidR="002760A6" w:rsidRDefault="002760A6" w:rsidP="00B55822">
      <w:pPr>
        <w:pStyle w:val="a4"/>
        <w:jc w:val="both"/>
      </w:pPr>
    </w:p>
    <w:p w:rsidR="00B55822" w:rsidRDefault="002760A6" w:rsidP="00B55822">
      <w:pPr>
        <w:pStyle w:val="a4"/>
        <w:jc w:val="both"/>
      </w:pPr>
      <w:r w:rsidRPr="002760A6">
        <w:t>СЛУШАЛИ</w:t>
      </w:r>
      <w:r w:rsidR="00B55822">
        <w:t>:</w:t>
      </w:r>
    </w:p>
    <w:p w:rsidR="00F425FC" w:rsidRDefault="00F425FC" w:rsidP="00B55822">
      <w:pPr>
        <w:pStyle w:val="a4"/>
        <w:jc w:val="both"/>
      </w:pPr>
    </w:p>
    <w:p w:rsidR="00B55822" w:rsidRDefault="002760A6" w:rsidP="00B55822">
      <w:pPr>
        <w:pStyle w:val="a4"/>
        <w:jc w:val="both"/>
      </w:pPr>
      <w:r w:rsidRPr="002760A6">
        <w:t>ПРЕДЛОЖЕНО</w:t>
      </w:r>
      <w:r w:rsidR="00B55822">
        <w:t>:</w:t>
      </w:r>
    </w:p>
    <w:p w:rsidR="00F425FC" w:rsidRDefault="00F425FC" w:rsidP="00B55822">
      <w:pPr>
        <w:pStyle w:val="a4"/>
        <w:jc w:val="both"/>
      </w:pPr>
    </w:p>
    <w:p w:rsidR="00B55822" w:rsidRDefault="002760A6" w:rsidP="00B55822">
      <w:pPr>
        <w:pStyle w:val="a4"/>
        <w:tabs>
          <w:tab w:val="left" w:pos="284"/>
        </w:tabs>
        <w:jc w:val="both"/>
      </w:pPr>
      <w:r w:rsidRPr="002760A6">
        <w:t>ГОЛОСОВАЛИ</w:t>
      </w:r>
      <w:r w:rsidR="00B55822"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1653"/>
        <w:gridCol w:w="1654"/>
        <w:gridCol w:w="1654"/>
        <w:gridCol w:w="1654"/>
        <w:gridCol w:w="1654"/>
        <w:gridCol w:w="1654"/>
      </w:tblGrid>
      <w:tr w:rsidR="00B55822" w:rsidRPr="006B5D1B" w:rsidTr="00532125">
        <w:tc>
          <w:tcPr>
            <w:tcW w:w="3307" w:type="dxa"/>
            <w:gridSpan w:val="2"/>
            <w:vAlign w:val="center"/>
          </w:tcPr>
          <w:p w:rsidR="00B55822" w:rsidRPr="006B5D1B" w:rsidRDefault="00B55822" w:rsidP="00532125">
            <w:pPr>
              <w:pStyle w:val="a4"/>
              <w:tabs>
                <w:tab w:val="left" w:pos="284"/>
              </w:tabs>
              <w:jc w:val="center"/>
              <w:rPr>
                <w:b/>
              </w:rPr>
            </w:pPr>
            <w:r w:rsidRPr="006B5D1B">
              <w:rPr>
                <w:b/>
              </w:rPr>
              <w:t>ЗА</w:t>
            </w:r>
          </w:p>
        </w:tc>
        <w:tc>
          <w:tcPr>
            <w:tcW w:w="3308" w:type="dxa"/>
            <w:gridSpan w:val="2"/>
            <w:vAlign w:val="center"/>
          </w:tcPr>
          <w:p w:rsidR="00B55822" w:rsidRPr="006B5D1B" w:rsidRDefault="00B55822" w:rsidP="00532125">
            <w:pPr>
              <w:pStyle w:val="a4"/>
              <w:tabs>
                <w:tab w:val="left" w:pos="284"/>
              </w:tabs>
              <w:jc w:val="center"/>
              <w:rPr>
                <w:b/>
              </w:rPr>
            </w:pPr>
            <w:r w:rsidRPr="006B5D1B">
              <w:rPr>
                <w:b/>
              </w:rPr>
              <w:t>ПРОТИВ</w:t>
            </w:r>
          </w:p>
        </w:tc>
        <w:tc>
          <w:tcPr>
            <w:tcW w:w="3308" w:type="dxa"/>
            <w:gridSpan w:val="2"/>
            <w:vAlign w:val="center"/>
          </w:tcPr>
          <w:p w:rsidR="00B55822" w:rsidRPr="006B5D1B" w:rsidRDefault="00B55822" w:rsidP="00532125">
            <w:pPr>
              <w:pStyle w:val="a4"/>
              <w:tabs>
                <w:tab w:val="left" w:pos="284"/>
              </w:tabs>
              <w:jc w:val="center"/>
              <w:rPr>
                <w:b/>
              </w:rPr>
            </w:pPr>
            <w:r w:rsidRPr="006B5D1B">
              <w:rPr>
                <w:b/>
              </w:rPr>
              <w:t>ВОЗДЕРЖАЛИСЬ</w:t>
            </w:r>
          </w:p>
        </w:tc>
      </w:tr>
      <w:tr w:rsidR="00B55822" w:rsidTr="00532125">
        <w:tc>
          <w:tcPr>
            <w:tcW w:w="1653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  <w:r>
              <w:t>голоса</w:t>
            </w:r>
          </w:p>
        </w:tc>
        <w:tc>
          <w:tcPr>
            <w:tcW w:w="1654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  <w:r>
              <w:t>%</w:t>
            </w:r>
          </w:p>
        </w:tc>
        <w:tc>
          <w:tcPr>
            <w:tcW w:w="1654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  <w:r>
              <w:t>голоса</w:t>
            </w:r>
          </w:p>
        </w:tc>
        <w:tc>
          <w:tcPr>
            <w:tcW w:w="1654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  <w:r>
              <w:t>%</w:t>
            </w:r>
          </w:p>
        </w:tc>
        <w:tc>
          <w:tcPr>
            <w:tcW w:w="1654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  <w:r>
              <w:t>голоса</w:t>
            </w:r>
          </w:p>
        </w:tc>
        <w:tc>
          <w:tcPr>
            <w:tcW w:w="1654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  <w:r>
              <w:t>%</w:t>
            </w:r>
          </w:p>
        </w:tc>
      </w:tr>
      <w:tr w:rsidR="00B55822" w:rsidTr="00532125">
        <w:tc>
          <w:tcPr>
            <w:tcW w:w="1653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B55822" w:rsidRDefault="00B55822" w:rsidP="00532125">
            <w:pPr>
              <w:pStyle w:val="a4"/>
              <w:tabs>
                <w:tab w:val="left" w:pos="284"/>
              </w:tabs>
              <w:jc w:val="center"/>
            </w:pPr>
          </w:p>
        </w:tc>
      </w:tr>
    </w:tbl>
    <w:p w:rsidR="00F425FC" w:rsidRDefault="00F425FC" w:rsidP="00B55822">
      <w:pPr>
        <w:pStyle w:val="a4"/>
        <w:jc w:val="both"/>
        <w:rPr>
          <w:u w:val="single"/>
        </w:rPr>
      </w:pPr>
    </w:p>
    <w:p w:rsidR="00B55822" w:rsidRDefault="002760A6" w:rsidP="00B55822">
      <w:pPr>
        <w:pStyle w:val="a4"/>
        <w:jc w:val="both"/>
      </w:pPr>
      <w:r w:rsidRPr="002760A6">
        <w:t>РЕШИЛИ</w:t>
      </w:r>
      <w:r w:rsidR="00B55822">
        <w:t>:</w:t>
      </w:r>
    </w:p>
    <w:p w:rsidR="00F425FC" w:rsidRDefault="00F425FC" w:rsidP="00B55822">
      <w:pPr>
        <w:pStyle w:val="a4"/>
        <w:jc w:val="both"/>
      </w:pPr>
    </w:p>
    <w:p w:rsidR="00D3508A" w:rsidRDefault="00D3508A" w:rsidP="00D3508A">
      <w:pPr>
        <w:pStyle w:val="a4"/>
        <w:shd w:val="clear" w:color="auto" w:fill="BFBFBF" w:themeFill="background1" w:themeFillShade="BF"/>
        <w:jc w:val="both"/>
        <w:rPr>
          <w:b/>
        </w:rPr>
      </w:pPr>
      <w:r>
        <w:rPr>
          <w:b/>
        </w:rPr>
        <w:t>П</w:t>
      </w:r>
      <w:r w:rsidRPr="000C7BFB">
        <w:rPr>
          <w:b/>
        </w:rPr>
        <w:t xml:space="preserve">о вопросу № </w:t>
      </w:r>
      <w:r w:rsidR="0046713D">
        <w:rPr>
          <w:b/>
        </w:rPr>
        <w:t>___</w:t>
      </w:r>
      <w:r w:rsidRPr="000C7BFB">
        <w:rPr>
          <w:b/>
        </w:rPr>
        <w:t xml:space="preserve"> повестки дня: </w:t>
      </w:r>
    </w:p>
    <w:p w:rsidR="002760A6" w:rsidRDefault="002760A6" w:rsidP="00D3508A">
      <w:pPr>
        <w:pStyle w:val="a4"/>
        <w:jc w:val="both"/>
      </w:pPr>
    </w:p>
    <w:p w:rsidR="00D3508A" w:rsidRDefault="002760A6" w:rsidP="00D3508A">
      <w:pPr>
        <w:pStyle w:val="a4"/>
        <w:jc w:val="both"/>
      </w:pPr>
      <w:r w:rsidRPr="002760A6">
        <w:t>СЛУШАЛИ</w:t>
      </w:r>
      <w:r w:rsidR="00D3508A">
        <w:t>:</w:t>
      </w:r>
    </w:p>
    <w:p w:rsidR="00D3508A" w:rsidRDefault="00F425FC" w:rsidP="00D3508A">
      <w:pPr>
        <w:pStyle w:val="a4"/>
        <w:jc w:val="both"/>
      </w:pPr>
      <w:r>
        <w:t>Председательствующего на</w:t>
      </w:r>
      <w:r w:rsidR="00983329">
        <w:t xml:space="preserve"> Собрани</w:t>
      </w:r>
      <w:r>
        <w:t>и</w:t>
      </w:r>
      <w:r w:rsidR="00983329">
        <w:t xml:space="preserve">, который указал на необходимость </w:t>
      </w:r>
      <w:proofErr w:type="gramStart"/>
      <w:r w:rsidR="00983329">
        <w:t>определения места хранения протокола Собрания</w:t>
      </w:r>
      <w:proofErr w:type="gramEnd"/>
      <w:r w:rsidR="00983329">
        <w:t xml:space="preserve"> и</w:t>
      </w:r>
      <w:r w:rsidR="00983329" w:rsidRPr="00983329">
        <w:t xml:space="preserve"> </w:t>
      </w:r>
      <w:r w:rsidR="00983329">
        <w:t>решений Собственников по вопросам, поставленным на голосование.</w:t>
      </w:r>
    </w:p>
    <w:p w:rsidR="002760A6" w:rsidRDefault="002760A6" w:rsidP="00D3508A">
      <w:pPr>
        <w:pStyle w:val="a4"/>
        <w:jc w:val="both"/>
      </w:pPr>
    </w:p>
    <w:p w:rsidR="00D3508A" w:rsidRDefault="002760A6" w:rsidP="00D3508A">
      <w:pPr>
        <w:pStyle w:val="a4"/>
        <w:jc w:val="both"/>
      </w:pPr>
      <w:r w:rsidRPr="002760A6">
        <w:t>ПРЕДЛОЖЕНО</w:t>
      </w:r>
      <w:r w:rsidR="00D3508A">
        <w:t>:</w:t>
      </w:r>
    </w:p>
    <w:p w:rsidR="00701768" w:rsidRDefault="00983329" w:rsidP="00D3508A">
      <w:pPr>
        <w:pStyle w:val="a4"/>
        <w:jc w:val="both"/>
      </w:pPr>
      <w:r>
        <w:t>Определить местом хранения протокола Собрания и решений Собственников по вопросам, поставленным на голосование</w:t>
      </w:r>
      <w:r w:rsidR="00701768">
        <w:t>:</w:t>
      </w:r>
      <w:r w:rsidR="0046713D">
        <w:t xml:space="preserve"> _______________________________________________________</w:t>
      </w:r>
    </w:p>
    <w:p w:rsidR="0046713D" w:rsidRDefault="0046713D" w:rsidP="00D3508A">
      <w:pPr>
        <w:pStyle w:val="a4"/>
        <w:jc w:val="both"/>
      </w:pPr>
      <w:r>
        <w:t>_________________________________________________________________________________.</w:t>
      </w:r>
    </w:p>
    <w:p w:rsidR="002760A6" w:rsidRDefault="002760A6" w:rsidP="00D3508A">
      <w:pPr>
        <w:pStyle w:val="a4"/>
        <w:tabs>
          <w:tab w:val="left" w:pos="284"/>
        </w:tabs>
        <w:jc w:val="both"/>
      </w:pPr>
    </w:p>
    <w:p w:rsidR="00D3508A" w:rsidRDefault="002760A6" w:rsidP="00D3508A">
      <w:pPr>
        <w:pStyle w:val="a4"/>
        <w:tabs>
          <w:tab w:val="left" w:pos="284"/>
        </w:tabs>
        <w:jc w:val="both"/>
      </w:pPr>
      <w:r w:rsidRPr="002760A6">
        <w:t>ГОЛОСОВАЛИ</w:t>
      </w:r>
      <w:r w:rsidR="00D3508A"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1653"/>
        <w:gridCol w:w="1654"/>
        <w:gridCol w:w="1654"/>
        <w:gridCol w:w="1654"/>
        <w:gridCol w:w="1654"/>
        <w:gridCol w:w="1654"/>
      </w:tblGrid>
      <w:tr w:rsidR="00D3508A" w:rsidRPr="006B5D1B" w:rsidTr="00D3508A">
        <w:tc>
          <w:tcPr>
            <w:tcW w:w="3307" w:type="dxa"/>
            <w:gridSpan w:val="2"/>
            <w:vAlign w:val="center"/>
          </w:tcPr>
          <w:p w:rsidR="00D3508A" w:rsidRPr="006B5D1B" w:rsidRDefault="00D3508A" w:rsidP="00D3508A">
            <w:pPr>
              <w:pStyle w:val="a4"/>
              <w:tabs>
                <w:tab w:val="left" w:pos="284"/>
              </w:tabs>
              <w:jc w:val="center"/>
              <w:rPr>
                <w:b/>
              </w:rPr>
            </w:pPr>
            <w:r w:rsidRPr="006B5D1B">
              <w:rPr>
                <w:b/>
              </w:rPr>
              <w:t>ЗА</w:t>
            </w:r>
          </w:p>
        </w:tc>
        <w:tc>
          <w:tcPr>
            <w:tcW w:w="3308" w:type="dxa"/>
            <w:gridSpan w:val="2"/>
            <w:vAlign w:val="center"/>
          </w:tcPr>
          <w:p w:rsidR="00D3508A" w:rsidRPr="006B5D1B" w:rsidRDefault="00D3508A" w:rsidP="00D3508A">
            <w:pPr>
              <w:pStyle w:val="a4"/>
              <w:tabs>
                <w:tab w:val="left" w:pos="284"/>
              </w:tabs>
              <w:jc w:val="center"/>
              <w:rPr>
                <w:b/>
              </w:rPr>
            </w:pPr>
            <w:r w:rsidRPr="006B5D1B">
              <w:rPr>
                <w:b/>
              </w:rPr>
              <w:t>ПРОТИВ</w:t>
            </w:r>
          </w:p>
        </w:tc>
        <w:tc>
          <w:tcPr>
            <w:tcW w:w="3308" w:type="dxa"/>
            <w:gridSpan w:val="2"/>
            <w:vAlign w:val="center"/>
          </w:tcPr>
          <w:p w:rsidR="00D3508A" w:rsidRPr="006B5D1B" w:rsidRDefault="00D3508A" w:rsidP="00D3508A">
            <w:pPr>
              <w:pStyle w:val="a4"/>
              <w:tabs>
                <w:tab w:val="left" w:pos="284"/>
              </w:tabs>
              <w:jc w:val="center"/>
              <w:rPr>
                <w:b/>
              </w:rPr>
            </w:pPr>
            <w:r w:rsidRPr="006B5D1B">
              <w:rPr>
                <w:b/>
              </w:rPr>
              <w:t>ВОЗДЕРЖАЛИСЬ</w:t>
            </w:r>
          </w:p>
        </w:tc>
      </w:tr>
      <w:tr w:rsidR="00D3508A" w:rsidTr="00D3508A">
        <w:tc>
          <w:tcPr>
            <w:tcW w:w="1653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  <w:r>
              <w:t>голоса</w:t>
            </w:r>
          </w:p>
        </w:tc>
        <w:tc>
          <w:tcPr>
            <w:tcW w:w="1654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  <w:r>
              <w:t>%</w:t>
            </w:r>
          </w:p>
        </w:tc>
        <w:tc>
          <w:tcPr>
            <w:tcW w:w="1654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  <w:r>
              <w:t>голоса</w:t>
            </w:r>
          </w:p>
        </w:tc>
        <w:tc>
          <w:tcPr>
            <w:tcW w:w="1654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  <w:r>
              <w:t>%</w:t>
            </w:r>
          </w:p>
        </w:tc>
        <w:tc>
          <w:tcPr>
            <w:tcW w:w="1654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  <w:r>
              <w:t>голоса</w:t>
            </w:r>
          </w:p>
        </w:tc>
        <w:tc>
          <w:tcPr>
            <w:tcW w:w="1654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  <w:r>
              <w:t>%</w:t>
            </w:r>
          </w:p>
        </w:tc>
      </w:tr>
      <w:tr w:rsidR="00D3508A" w:rsidTr="00D3508A">
        <w:tc>
          <w:tcPr>
            <w:tcW w:w="1653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</w:p>
        </w:tc>
        <w:tc>
          <w:tcPr>
            <w:tcW w:w="1654" w:type="dxa"/>
            <w:vAlign w:val="center"/>
          </w:tcPr>
          <w:p w:rsidR="00D3508A" w:rsidRDefault="00D3508A" w:rsidP="00D3508A">
            <w:pPr>
              <w:pStyle w:val="a4"/>
              <w:tabs>
                <w:tab w:val="left" w:pos="284"/>
              </w:tabs>
              <w:jc w:val="center"/>
            </w:pPr>
          </w:p>
        </w:tc>
      </w:tr>
    </w:tbl>
    <w:p w:rsidR="002760A6" w:rsidRDefault="002760A6" w:rsidP="00D3508A">
      <w:pPr>
        <w:pStyle w:val="a4"/>
        <w:jc w:val="both"/>
      </w:pPr>
    </w:p>
    <w:p w:rsidR="00D3508A" w:rsidRDefault="002760A6" w:rsidP="00D3508A">
      <w:pPr>
        <w:pStyle w:val="a4"/>
        <w:jc w:val="both"/>
      </w:pPr>
      <w:r w:rsidRPr="002760A6">
        <w:t>РЕШИЛИ</w:t>
      </w:r>
      <w:r w:rsidR="00D3508A">
        <w:t>:</w:t>
      </w:r>
    </w:p>
    <w:p w:rsidR="0046713D" w:rsidRDefault="0046713D" w:rsidP="0046713D">
      <w:pPr>
        <w:pStyle w:val="a4"/>
        <w:jc w:val="both"/>
      </w:pPr>
      <w:r>
        <w:t>Определить местом хранения протокола Собрания и решений Собственников по вопросам, поставленным на голосование: _______________________________________________________</w:t>
      </w:r>
    </w:p>
    <w:p w:rsidR="0046713D" w:rsidRDefault="0046713D" w:rsidP="0046713D">
      <w:pPr>
        <w:pStyle w:val="a4"/>
        <w:jc w:val="both"/>
      </w:pPr>
      <w:r>
        <w:t>_________________________________________________________________________________.</w:t>
      </w:r>
    </w:p>
    <w:p w:rsidR="00396B3D" w:rsidRDefault="00396B3D" w:rsidP="00312553">
      <w:pPr>
        <w:tabs>
          <w:tab w:val="left" w:pos="993"/>
          <w:tab w:val="right" w:pos="9355"/>
        </w:tabs>
        <w:ind w:firstLine="567"/>
        <w:jc w:val="both"/>
      </w:pPr>
    </w:p>
    <w:p w:rsidR="0046713D" w:rsidRDefault="0046713D" w:rsidP="00312553">
      <w:pPr>
        <w:tabs>
          <w:tab w:val="left" w:pos="993"/>
          <w:tab w:val="right" w:pos="9355"/>
        </w:tabs>
        <w:ind w:firstLine="567"/>
        <w:jc w:val="both"/>
      </w:pPr>
    </w:p>
    <w:p w:rsidR="00312553" w:rsidRPr="0049129E" w:rsidRDefault="0049129E" w:rsidP="00312553">
      <w:pPr>
        <w:tabs>
          <w:tab w:val="left" w:pos="993"/>
          <w:tab w:val="right" w:pos="9355"/>
        </w:tabs>
        <w:ind w:firstLine="567"/>
        <w:jc w:val="both"/>
        <w:rPr>
          <w:b/>
        </w:rPr>
      </w:pPr>
      <w:r w:rsidRPr="0049129E">
        <w:rPr>
          <w:b/>
        </w:rPr>
        <w:t>Приложения к протоколу:</w:t>
      </w:r>
    </w:p>
    <w:p w:rsidR="0049129E" w:rsidRDefault="0049129E" w:rsidP="0049129E">
      <w:pPr>
        <w:pStyle w:val="ConsPlusNormal"/>
        <w:numPr>
          <w:ilvl w:val="0"/>
          <w:numId w:val="6"/>
        </w:numPr>
        <w:tabs>
          <w:tab w:val="left" w:pos="851"/>
        </w:tabs>
        <w:ind w:left="0" w:firstLine="567"/>
        <w:jc w:val="both"/>
      </w:pPr>
      <w:r>
        <w:t>Р</w:t>
      </w:r>
      <w:r w:rsidRPr="0049129E">
        <w:t xml:space="preserve">еестр собственников помещений в </w:t>
      </w:r>
      <w:r w:rsidR="00701768">
        <w:t>Многоквартирном</w:t>
      </w:r>
      <w:r w:rsidRPr="0049129E">
        <w:t xml:space="preserve"> доме</w:t>
      </w:r>
      <w:r>
        <w:t xml:space="preserve"> – на ____ </w:t>
      </w:r>
      <w:proofErr w:type="gramStart"/>
      <w:r>
        <w:t>л</w:t>
      </w:r>
      <w:proofErr w:type="gramEnd"/>
      <w:r>
        <w:t>.;</w:t>
      </w:r>
    </w:p>
    <w:p w:rsidR="0049129E" w:rsidRDefault="0049129E" w:rsidP="0049129E">
      <w:pPr>
        <w:pStyle w:val="ConsPlusNormal"/>
        <w:numPr>
          <w:ilvl w:val="0"/>
          <w:numId w:val="6"/>
        </w:numPr>
        <w:tabs>
          <w:tab w:val="left" w:pos="851"/>
        </w:tabs>
        <w:ind w:left="0" w:firstLine="567"/>
        <w:jc w:val="both"/>
      </w:pPr>
      <w:r>
        <w:t>С</w:t>
      </w:r>
      <w:r w:rsidRPr="0049129E">
        <w:t xml:space="preserve">ообщение о проведении </w:t>
      </w:r>
      <w:r>
        <w:t>С</w:t>
      </w:r>
      <w:r w:rsidRPr="0049129E">
        <w:t>обрания</w:t>
      </w:r>
      <w:r>
        <w:t xml:space="preserve"> – на ___ </w:t>
      </w:r>
      <w:proofErr w:type="gramStart"/>
      <w:r>
        <w:t>л</w:t>
      </w:r>
      <w:proofErr w:type="gramEnd"/>
      <w:r>
        <w:t>.;</w:t>
      </w:r>
    </w:p>
    <w:p w:rsidR="0049129E" w:rsidRDefault="0049129E" w:rsidP="0049129E">
      <w:pPr>
        <w:pStyle w:val="ConsPlusNormal"/>
        <w:numPr>
          <w:ilvl w:val="0"/>
          <w:numId w:val="6"/>
        </w:numPr>
        <w:tabs>
          <w:tab w:val="left" w:pos="851"/>
        </w:tabs>
        <w:ind w:left="0" w:firstLine="567"/>
        <w:jc w:val="both"/>
      </w:pPr>
      <w:r>
        <w:t>С</w:t>
      </w:r>
      <w:r w:rsidRPr="0049129E">
        <w:t xml:space="preserve">писок собственников помещений в </w:t>
      </w:r>
      <w:r w:rsidR="00701768">
        <w:t>Многоквартирном</w:t>
      </w:r>
      <w:r w:rsidRPr="0049129E">
        <w:t xml:space="preserve"> доме, присутствовавших на </w:t>
      </w:r>
      <w:r>
        <w:t>С</w:t>
      </w:r>
      <w:r w:rsidRPr="0049129E">
        <w:t>обрании</w:t>
      </w:r>
      <w:r>
        <w:t xml:space="preserve"> – на ___ </w:t>
      </w:r>
      <w:proofErr w:type="gramStart"/>
      <w:r>
        <w:t>л</w:t>
      </w:r>
      <w:proofErr w:type="gramEnd"/>
      <w:r>
        <w:t>.;</w:t>
      </w:r>
    </w:p>
    <w:p w:rsidR="0049129E" w:rsidRDefault="0049129E" w:rsidP="0049129E">
      <w:pPr>
        <w:pStyle w:val="ConsPlusNormal"/>
        <w:numPr>
          <w:ilvl w:val="0"/>
          <w:numId w:val="6"/>
        </w:numPr>
        <w:tabs>
          <w:tab w:val="left" w:pos="851"/>
        </w:tabs>
        <w:ind w:left="0" w:firstLine="567"/>
        <w:jc w:val="both"/>
      </w:pPr>
      <w:r>
        <w:t xml:space="preserve">Копии доверенностей представителей Собственников – на ___ </w:t>
      </w:r>
      <w:proofErr w:type="gramStart"/>
      <w:r>
        <w:t>л</w:t>
      </w:r>
      <w:proofErr w:type="gramEnd"/>
      <w:r>
        <w:t>.;</w:t>
      </w:r>
    </w:p>
    <w:p w:rsidR="0049129E" w:rsidRPr="0049129E" w:rsidRDefault="0049129E" w:rsidP="0049129E">
      <w:pPr>
        <w:pStyle w:val="ConsPlusNormal"/>
        <w:numPr>
          <w:ilvl w:val="0"/>
          <w:numId w:val="6"/>
        </w:numPr>
        <w:tabs>
          <w:tab w:val="left" w:pos="851"/>
        </w:tabs>
        <w:ind w:left="0" w:firstLine="567"/>
        <w:jc w:val="both"/>
      </w:pPr>
      <w:r>
        <w:t>Р</w:t>
      </w:r>
      <w:r w:rsidRPr="0049129E">
        <w:t xml:space="preserve">ешения </w:t>
      </w:r>
      <w:r>
        <w:t>С</w:t>
      </w:r>
      <w:r w:rsidRPr="0049129E">
        <w:t xml:space="preserve">обственников </w:t>
      </w:r>
      <w:r>
        <w:t xml:space="preserve"> – на ___ </w:t>
      </w:r>
      <w:proofErr w:type="gramStart"/>
      <w:r>
        <w:t>л</w:t>
      </w:r>
      <w:proofErr w:type="gramEnd"/>
      <w:r>
        <w:t>.</w:t>
      </w:r>
      <w:r w:rsidRPr="0049129E">
        <w:t>;</w:t>
      </w:r>
    </w:p>
    <w:p w:rsidR="0049129E" w:rsidRDefault="0049129E" w:rsidP="00312553">
      <w:pPr>
        <w:tabs>
          <w:tab w:val="left" w:pos="993"/>
          <w:tab w:val="right" w:pos="9355"/>
        </w:tabs>
        <w:ind w:firstLine="567"/>
        <w:jc w:val="both"/>
      </w:pPr>
    </w:p>
    <w:p w:rsidR="0049129E" w:rsidRDefault="0049129E" w:rsidP="00312553">
      <w:pPr>
        <w:tabs>
          <w:tab w:val="left" w:pos="993"/>
          <w:tab w:val="right" w:pos="9355"/>
        </w:tabs>
        <w:ind w:firstLine="567"/>
        <w:jc w:val="both"/>
      </w:pPr>
    </w:p>
    <w:p w:rsidR="0046713D" w:rsidRDefault="0046713D" w:rsidP="00312553">
      <w:pPr>
        <w:tabs>
          <w:tab w:val="left" w:pos="993"/>
          <w:tab w:val="right" w:pos="9355"/>
        </w:tabs>
        <w:ind w:firstLine="567"/>
        <w:jc w:val="both"/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  <w:gridCol w:w="2410"/>
        <w:gridCol w:w="2977"/>
      </w:tblGrid>
      <w:tr w:rsidR="00312553" w:rsidRPr="00312553" w:rsidTr="00F425FC">
        <w:tc>
          <w:tcPr>
            <w:tcW w:w="4536" w:type="dxa"/>
          </w:tcPr>
          <w:p w:rsidR="00312553" w:rsidRPr="00312553" w:rsidRDefault="00312553" w:rsidP="00F425FC">
            <w:pPr>
              <w:tabs>
                <w:tab w:val="left" w:pos="993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312553">
              <w:rPr>
                <w:b/>
                <w:sz w:val="24"/>
                <w:szCs w:val="24"/>
              </w:rPr>
              <w:lastRenderedPageBreak/>
              <w:t>Председатель</w:t>
            </w:r>
            <w:r w:rsidR="00F425FC">
              <w:rPr>
                <w:b/>
                <w:sz w:val="24"/>
                <w:szCs w:val="24"/>
              </w:rPr>
              <w:t>ствующий на</w:t>
            </w:r>
            <w:r w:rsidRPr="00312553">
              <w:rPr>
                <w:b/>
                <w:sz w:val="24"/>
                <w:szCs w:val="24"/>
              </w:rPr>
              <w:t xml:space="preserve"> Собрани</w:t>
            </w:r>
            <w:r w:rsidR="00F425FC">
              <w:rPr>
                <w:b/>
                <w:sz w:val="24"/>
                <w:szCs w:val="24"/>
              </w:rPr>
              <w:t>и</w:t>
            </w:r>
            <w:r w:rsidR="00786074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12553" w:rsidRPr="00312553" w:rsidRDefault="00312553" w:rsidP="00312553">
            <w:pPr>
              <w:tabs>
                <w:tab w:val="left" w:pos="993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12553" w:rsidRPr="00312553" w:rsidRDefault="00F425FC" w:rsidP="00312553">
            <w:pPr>
              <w:tabs>
                <w:tab w:val="left" w:pos="993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(_____________________)</w:t>
            </w:r>
          </w:p>
        </w:tc>
      </w:tr>
      <w:tr w:rsidR="00312553" w:rsidRPr="00312553" w:rsidTr="00F425FC">
        <w:tc>
          <w:tcPr>
            <w:tcW w:w="4536" w:type="dxa"/>
          </w:tcPr>
          <w:p w:rsidR="00312553" w:rsidRPr="00312553" w:rsidRDefault="00312553" w:rsidP="00312553">
            <w:pPr>
              <w:tabs>
                <w:tab w:val="left" w:pos="993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312553" w:rsidRPr="00312553" w:rsidRDefault="00312553" w:rsidP="00312553">
            <w:pPr>
              <w:tabs>
                <w:tab w:val="left" w:pos="993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12553" w:rsidRPr="00312553" w:rsidRDefault="00312553" w:rsidP="00312553">
            <w:pPr>
              <w:tabs>
                <w:tab w:val="left" w:pos="993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312553" w:rsidRPr="00312553" w:rsidTr="00F425FC">
        <w:tc>
          <w:tcPr>
            <w:tcW w:w="4536" w:type="dxa"/>
          </w:tcPr>
          <w:p w:rsidR="00312553" w:rsidRPr="00312553" w:rsidRDefault="00312553" w:rsidP="00312553">
            <w:pPr>
              <w:tabs>
                <w:tab w:val="left" w:pos="993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312553" w:rsidRPr="00312553" w:rsidRDefault="00312553" w:rsidP="00312553">
            <w:pPr>
              <w:tabs>
                <w:tab w:val="left" w:pos="993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312553" w:rsidRPr="00312553" w:rsidRDefault="00312553" w:rsidP="00312553">
            <w:pPr>
              <w:tabs>
                <w:tab w:val="left" w:pos="993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</w:p>
        </w:tc>
      </w:tr>
      <w:tr w:rsidR="00F425FC" w:rsidRPr="00312553" w:rsidTr="00F425FC">
        <w:tc>
          <w:tcPr>
            <w:tcW w:w="4536" w:type="dxa"/>
          </w:tcPr>
          <w:p w:rsidR="00F425FC" w:rsidRPr="00312553" w:rsidRDefault="00F425FC" w:rsidP="00312553">
            <w:pPr>
              <w:tabs>
                <w:tab w:val="left" w:pos="993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  <w:r w:rsidRPr="00312553">
              <w:rPr>
                <w:b/>
                <w:sz w:val="24"/>
                <w:szCs w:val="24"/>
              </w:rPr>
              <w:t>Секретарь Собрания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F425FC" w:rsidRPr="00312553" w:rsidRDefault="00F425FC" w:rsidP="00312553">
            <w:pPr>
              <w:tabs>
                <w:tab w:val="left" w:pos="993"/>
                <w:tab w:val="right" w:pos="9355"/>
              </w:tabs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F425FC" w:rsidRPr="00312553" w:rsidRDefault="00F425FC" w:rsidP="00F425FC">
            <w:pPr>
              <w:tabs>
                <w:tab w:val="left" w:pos="993"/>
                <w:tab w:val="right" w:pos="9355"/>
              </w:tabs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(_____________________)</w:t>
            </w:r>
          </w:p>
        </w:tc>
      </w:tr>
    </w:tbl>
    <w:p w:rsidR="00312553" w:rsidRPr="00312553" w:rsidRDefault="00312553" w:rsidP="00312553">
      <w:pPr>
        <w:tabs>
          <w:tab w:val="left" w:pos="993"/>
          <w:tab w:val="right" w:pos="9355"/>
        </w:tabs>
        <w:ind w:firstLine="567"/>
        <w:jc w:val="both"/>
      </w:pPr>
      <w:r>
        <w:t xml:space="preserve"> </w:t>
      </w:r>
    </w:p>
    <w:p w:rsidR="00312553" w:rsidRDefault="00312553" w:rsidP="00812B28">
      <w:pPr>
        <w:jc w:val="both"/>
        <w:rPr>
          <w:b/>
        </w:rPr>
      </w:pPr>
    </w:p>
    <w:p w:rsidR="00701768" w:rsidRDefault="00701768" w:rsidP="00812B28">
      <w:pPr>
        <w:jc w:val="both"/>
        <w:rPr>
          <w:b/>
        </w:rPr>
        <w:sectPr w:rsidR="00701768" w:rsidSect="000C7BFB">
          <w:footerReference w:type="default" r:id="rId8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9641"/>
      </w:tblGrid>
      <w:tr w:rsidR="00701768" w:rsidRPr="00701768" w:rsidTr="00B736C2">
        <w:tc>
          <w:tcPr>
            <w:tcW w:w="5068" w:type="dxa"/>
          </w:tcPr>
          <w:p w:rsidR="00701768" w:rsidRPr="00701768" w:rsidRDefault="00701768" w:rsidP="00812B28">
            <w:pPr>
              <w:jc w:val="both"/>
              <w:rPr>
                <w:i/>
                <w:sz w:val="20"/>
                <w:szCs w:val="20"/>
              </w:rPr>
            </w:pPr>
          </w:p>
        </w:tc>
        <w:tc>
          <w:tcPr>
            <w:tcW w:w="9641" w:type="dxa"/>
          </w:tcPr>
          <w:p w:rsidR="00701768" w:rsidRPr="00701768" w:rsidRDefault="00701768" w:rsidP="00701768">
            <w:pPr>
              <w:pStyle w:val="ConsPlusNormal"/>
              <w:jc w:val="right"/>
              <w:rPr>
                <w:i/>
                <w:sz w:val="20"/>
                <w:szCs w:val="20"/>
              </w:rPr>
            </w:pPr>
            <w:r w:rsidRPr="00701768">
              <w:rPr>
                <w:i/>
                <w:sz w:val="20"/>
                <w:szCs w:val="20"/>
              </w:rPr>
              <w:t xml:space="preserve">Приложение №1 </w:t>
            </w:r>
          </w:p>
          <w:p w:rsidR="00701768" w:rsidRDefault="00701768" w:rsidP="00701768">
            <w:pPr>
              <w:jc w:val="right"/>
              <w:rPr>
                <w:i/>
                <w:sz w:val="20"/>
                <w:szCs w:val="20"/>
              </w:rPr>
            </w:pPr>
            <w:r w:rsidRPr="00701768">
              <w:rPr>
                <w:i/>
                <w:sz w:val="20"/>
                <w:szCs w:val="20"/>
              </w:rPr>
              <w:t xml:space="preserve">к </w:t>
            </w:r>
            <w:r>
              <w:rPr>
                <w:i/>
                <w:sz w:val="20"/>
                <w:szCs w:val="20"/>
              </w:rPr>
              <w:t xml:space="preserve">протоколу </w:t>
            </w:r>
            <w:r w:rsidRPr="00701768">
              <w:rPr>
                <w:i/>
                <w:sz w:val="20"/>
                <w:szCs w:val="20"/>
              </w:rPr>
              <w:t>общего собрания собственников помещений в многоквартирном доме</w:t>
            </w:r>
          </w:p>
          <w:p w:rsidR="00701768" w:rsidRPr="00701768" w:rsidRDefault="00B736C2" w:rsidP="00B736C2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__________ от _______________________________</w:t>
            </w:r>
          </w:p>
        </w:tc>
      </w:tr>
    </w:tbl>
    <w:p w:rsidR="00312553" w:rsidRPr="000C7BFB" w:rsidRDefault="00312553" w:rsidP="00812B28">
      <w:pPr>
        <w:jc w:val="both"/>
        <w:rPr>
          <w:b/>
        </w:rPr>
      </w:pPr>
    </w:p>
    <w:p w:rsidR="00C13A38" w:rsidRDefault="00C13A38" w:rsidP="00B736C2">
      <w:pPr>
        <w:pStyle w:val="ConsPlusNormal"/>
        <w:jc w:val="center"/>
        <w:rPr>
          <w:b/>
        </w:rPr>
        <w:sectPr w:rsidR="00C13A38" w:rsidSect="00B736C2">
          <w:footerReference w:type="default" r:id="rId9"/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701768" w:rsidRPr="00CA2CA1" w:rsidRDefault="00701768" w:rsidP="00B736C2">
      <w:pPr>
        <w:pStyle w:val="ConsPlusNormal"/>
        <w:jc w:val="center"/>
        <w:rPr>
          <w:b/>
        </w:rPr>
      </w:pPr>
      <w:r w:rsidRPr="00CA2CA1">
        <w:rPr>
          <w:b/>
        </w:rPr>
        <w:lastRenderedPageBreak/>
        <w:t>Присутствующие</w:t>
      </w:r>
      <w:r>
        <w:rPr>
          <w:b/>
        </w:rPr>
        <w:t xml:space="preserve"> на </w:t>
      </w:r>
      <w:r w:rsidR="00B736C2">
        <w:rPr>
          <w:b/>
        </w:rPr>
        <w:t>С</w:t>
      </w:r>
      <w:r>
        <w:rPr>
          <w:b/>
        </w:rPr>
        <w:t>обрании</w:t>
      </w:r>
      <w:r w:rsidRPr="00CA2CA1">
        <w:rPr>
          <w:b/>
        </w:rPr>
        <w:t xml:space="preserve"> </w:t>
      </w:r>
      <w:r>
        <w:rPr>
          <w:b/>
        </w:rPr>
        <w:t>физические</w:t>
      </w:r>
      <w:r w:rsidRPr="00CA2CA1">
        <w:rPr>
          <w:b/>
        </w:rPr>
        <w:t xml:space="preserve"> лица:</w:t>
      </w:r>
    </w:p>
    <w:p w:rsidR="00701768" w:rsidRDefault="00701768" w:rsidP="00701768">
      <w:pPr>
        <w:pStyle w:val="ConsPlusNormal"/>
        <w:ind w:firstLine="540"/>
        <w:jc w:val="both"/>
      </w:pPr>
    </w:p>
    <w:tbl>
      <w:tblPr>
        <w:tblStyle w:val="a5"/>
        <w:tblW w:w="0" w:type="auto"/>
        <w:tblLayout w:type="fixed"/>
        <w:tblLook w:val="04A0"/>
      </w:tblPr>
      <w:tblGrid>
        <w:gridCol w:w="675"/>
        <w:gridCol w:w="3402"/>
        <w:gridCol w:w="1418"/>
        <w:gridCol w:w="3118"/>
        <w:gridCol w:w="1560"/>
        <w:gridCol w:w="2693"/>
        <w:gridCol w:w="1843"/>
      </w:tblGrid>
      <w:tr w:rsidR="00701768" w:rsidTr="00B736C2">
        <w:trPr>
          <w:tblHeader/>
        </w:trPr>
        <w:tc>
          <w:tcPr>
            <w:tcW w:w="675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№</w:t>
            </w:r>
          </w:p>
          <w:p w:rsidR="00701768" w:rsidRDefault="00701768" w:rsidP="00B736C2">
            <w:pPr>
              <w:pStyle w:val="ConsPlusNormal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402" w:type="dxa"/>
            <w:vAlign w:val="center"/>
          </w:tcPr>
          <w:p w:rsidR="00701768" w:rsidRDefault="00B736C2" w:rsidP="00B736C2">
            <w:pPr>
              <w:pStyle w:val="ConsPlusNormal"/>
              <w:jc w:val="center"/>
            </w:pPr>
            <w:r>
              <w:t>ФИО*</w:t>
            </w:r>
          </w:p>
        </w:tc>
        <w:tc>
          <w:tcPr>
            <w:tcW w:w="1418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 xml:space="preserve">Номер помещения в МКД </w:t>
            </w:r>
          </w:p>
        </w:tc>
        <w:tc>
          <w:tcPr>
            <w:tcW w:w="3118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Реквизиты документа, подтверждающего право собственности на помещение **</w:t>
            </w:r>
          </w:p>
        </w:tc>
        <w:tc>
          <w:tcPr>
            <w:tcW w:w="1560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Кол</w:t>
            </w:r>
            <w:r w:rsidR="00B736C2">
              <w:t>-во</w:t>
            </w:r>
            <w:r>
              <w:t xml:space="preserve"> голосов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Реквизиты документа, удостоверяющего полномочия представителя ***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Подпись физического лица</w:t>
            </w:r>
          </w:p>
        </w:tc>
      </w:tr>
      <w:tr w:rsidR="00701768" w:rsidTr="00B736C2">
        <w:tc>
          <w:tcPr>
            <w:tcW w:w="675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3402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1418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3118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1560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2693" w:type="dxa"/>
            <w:tcBorders>
              <w:righ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</w:tr>
    </w:tbl>
    <w:p w:rsidR="00701768" w:rsidRDefault="00701768" w:rsidP="00701768">
      <w:pPr>
        <w:pStyle w:val="ConsPlusNormal"/>
        <w:ind w:firstLine="540"/>
        <w:jc w:val="both"/>
      </w:pPr>
    </w:p>
    <w:p w:rsidR="00701768" w:rsidRPr="00CA2CA1" w:rsidRDefault="00701768" w:rsidP="00701768">
      <w:pPr>
        <w:pStyle w:val="ConsPlusNormal"/>
        <w:ind w:firstLine="540"/>
        <w:jc w:val="center"/>
        <w:rPr>
          <w:b/>
        </w:rPr>
      </w:pPr>
      <w:r w:rsidRPr="00CA2CA1">
        <w:rPr>
          <w:b/>
        </w:rPr>
        <w:t>Присутствующие</w:t>
      </w:r>
      <w:r>
        <w:rPr>
          <w:b/>
        </w:rPr>
        <w:t xml:space="preserve"> на </w:t>
      </w:r>
      <w:r w:rsidR="00B736C2">
        <w:rPr>
          <w:b/>
        </w:rPr>
        <w:t>С</w:t>
      </w:r>
      <w:r>
        <w:rPr>
          <w:b/>
        </w:rPr>
        <w:t>обрании</w:t>
      </w:r>
      <w:r w:rsidRPr="00CA2CA1">
        <w:rPr>
          <w:b/>
        </w:rPr>
        <w:t xml:space="preserve"> </w:t>
      </w:r>
      <w:r>
        <w:rPr>
          <w:b/>
        </w:rPr>
        <w:t>юридические</w:t>
      </w:r>
      <w:r w:rsidRPr="00CA2CA1">
        <w:rPr>
          <w:b/>
        </w:rPr>
        <w:t xml:space="preserve"> лица:</w:t>
      </w:r>
    </w:p>
    <w:p w:rsidR="00701768" w:rsidRDefault="00701768" w:rsidP="00701768">
      <w:pPr>
        <w:pStyle w:val="ConsPlusNormal"/>
        <w:ind w:firstLine="540"/>
        <w:jc w:val="both"/>
      </w:pPr>
    </w:p>
    <w:tbl>
      <w:tblPr>
        <w:tblStyle w:val="a5"/>
        <w:tblW w:w="14709" w:type="dxa"/>
        <w:tblLayout w:type="fixed"/>
        <w:tblLook w:val="04A0"/>
      </w:tblPr>
      <w:tblGrid>
        <w:gridCol w:w="817"/>
        <w:gridCol w:w="1701"/>
        <w:gridCol w:w="1843"/>
        <w:gridCol w:w="1460"/>
        <w:gridCol w:w="2225"/>
        <w:gridCol w:w="1134"/>
        <w:gridCol w:w="1701"/>
        <w:gridCol w:w="2127"/>
        <w:gridCol w:w="1701"/>
      </w:tblGrid>
      <w:tr w:rsidR="00701768" w:rsidTr="00B736C2">
        <w:trPr>
          <w:tblHeader/>
        </w:trPr>
        <w:tc>
          <w:tcPr>
            <w:tcW w:w="817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№</w:t>
            </w:r>
          </w:p>
          <w:p w:rsidR="00701768" w:rsidRDefault="00701768" w:rsidP="00B736C2">
            <w:pPr>
              <w:pStyle w:val="ConsPlusNormal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 xml:space="preserve">Полное наименование 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ОГРН</w:t>
            </w:r>
          </w:p>
        </w:tc>
        <w:tc>
          <w:tcPr>
            <w:tcW w:w="1460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 xml:space="preserve">Номер помещения в МКД </w:t>
            </w:r>
          </w:p>
        </w:tc>
        <w:tc>
          <w:tcPr>
            <w:tcW w:w="2225" w:type="dxa"/>
            <w:vAlign w:val="center"/>
          </w:tcPr>
          <w:p w:rsidR="00701768" w:rsidRDefault="00B736C2" w:rsidP="00B736C2">
            <w:pPr>
              <w:pStyle w:val="ConsPlusNormal"/>
              <w:jc w:val="center"/>
            </w:pPr>
            <w:r>
              <w:t>Р</w:t>
            </w:r>
            <w:r w:rsidR="00701768">
              <w:t>еквизиты документа, подтверждающего право собственности на помещение **</w:t>
            </w:r>
          </w:p>
        </w:tc>
        <w:tc>
          <w:tcPr>
            <w:tcW w:w="1134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Кол</w:t>
            </w:r>
            <w:r w:rsidR="00B736C2">
              <w:t>-</w:t>
            </w:r>
            <w:r>
              <w:t>во голосов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701768" w:rsidRDefault="00B736C2" w:rsidP="00B736C2">
            <w:pPr>
              <w:pStyle w:val="ConsPlusNormal"/>
              <w:jc w:val="center"/>
            </w:pPr>
            <w:r>
              <w:t>ФИО</w:t>
            </w:r>
            <w:r w:rsidR="00701768">
              <w:t xml:space="preserve"> представителя 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Реквизиты документа, удостоверяющего полномочия представителя ***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 xml:space="preserve">Подпись представителя </w:t>
            </w:r>
          </w:p>
        </w:tc>
      </w:tr>
      <w:tr w:rsidR="00701768" w:rsidTr="00B736C2">
        <w:tc>
          <w:tcPr>
            <w:tcW w:w="817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lef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1460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2225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1134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</w:tr>
    </w:tbl>
    <w:p w:rsidR="00701768" w:rsidRDefault="00701768" w:rsidP="00701768">
      <w:pPr>
        <w:pStyle w:val="ConsPlusNormal"/>
        <w:ind w:firstLine="540"/>
        <w:jc w:val="both"/>
      </w:pPr>
    </w:p>
    <w:p w:rsidR="00B736C2" w:rsidRPr="00B736C2" w:rsidRDefault="00B736C2" w:rsidP="00B736C2">
      <w:pPr>
        <w:pStyle w:val="ConsPlusNormal"/>
        <w:ind w:firstLine="540"/>
        <w:jc w:val="both"/>
        <w:rPr>
          <w:i/>
          <w:color w:val="FF0000"/>
        </w:rPr>
      </w:pPr>
      <w:r w:rsidRPr="00B736C2">
        <w:rPr>
          <w:i/>
          <w:color w:val="FF0000"/>
        </w:rPr>
        <w:t>Примечание:</w:t>
      </w:r>
    </w:p>
    <w:p w:rsidR="00B736C2" w:rsidRPr="00B736C2" w:rsidRDefault="00B736C2" w:rsidP="00B736C2">
      <w:pPr>
        <w:pStyle w:val="ConsPlusNormal"/>
        <w:ind w:firstLine="540"/>
        <w:jc w:val="both"/>
        <w:rPr>
          <w:i/>
          <w:color w:val="FF0000"/>
        </w:rPr>
      </w:pPr>
      <w:r w:rsidRPr="00B736C2">
        <w:rPr>
          <w:i/>
          <w:color w:val="FF0000"/>
        </w:rPr>
        <w:t>* фамилия, имя, отчество указываются в соответствии с документом, удостоверяющим личность гражданина</w:t>
      </w:r>
      <w:r>
        <w:rPr>
          <w:i/>
          <w:color w:val="FF0000"/>
        </w:rPr>
        <w:t>;</w:t>
      </w:r>
    </w:p>
    <w:p w:rsidR="00B736C2" w:rsidRPr="00B736C2" w:rsidRDefault="00B736C2" w:rsidP="00B736C2">
      <w:pPr>
        <w:pStyle w:val="ConsPlusNormal"/>
        <w:ind w:firstLine="540"/>
        <w:jc w:val="both"/>
        <w:rPr>
          <w:i/>
          <w:color w:val="FF0000"/>
        </w:rPr>
      </w:pPr>
      <w:r w:rsidRPr="00B736C2">
        <w:rPr>
          <w:i/>
          <w:color w:val="FF0000"/>
        </w:rPr>
        <w:t xml:space="preserve">** указываются реквизиты свидетельства о </w:t>
      </w:r>
      <w:r>
        <w:rPr>
          <w:i/>
          <w:color w:val="FF0000"/>
        </w:rPr>
        <w:t>государственной регистрации права</w:t>
      </w:r>
      <w:r w:rsidRPr="00B736C2">
        <w:rPr>
          <w:i/>
          <w:color w:val="FF0000"/>
        </w:rPr>
        <w:t xml:space="preserve"> собственности на принадлежащее собственнику помещение</w:t>
      </w:r>
      <w:r>
        <w:rPr>
          <w:i/>
          <w:color w:val="FF0000"/>
        </w:rPr>
        <w:t xml:space="preserve"> (либо акта приема-передачи, если государственная регистрация еще не осуществлена);</w:t>
      </w:r>
    </w:p>
    <w:p w:rsidR="00701768" w:rsidRDefault="00B736C2" w:rsidP="00701768">
      <w:pPr>
        <w:pStyle w:val="ConsPlusNormal"/>
        <w:ind w:firstLine="540"/>
        <w:jc w:val="both"/>
        <w:rPr>
          <w:highlight w:val="yellow"/>
        </w:rPr>
      </w:pPr>
      <w:r w:rsidRPr="00B736C2">
        <w:rPr>
          <w:i/>
          <w:color w:val="FF0000"/>
        </w:rPr>
        <w:t>*** указываются реквизиты доверенности (дата, номер)</w:t>
      </w:r>
      <w:r>
        <w:rPr>
          <w:i/>
          <w:color w:val="FF0000"/>
        </w:rPr>
        <w:t>.</w:t>
      </w:r>
    </w:p>
    <w:p w:rsidR="00701768" w:rsidRDefault="00701768" w:rsidP="00701768">
      <w:pPr>
        <w:pStyle w:val="ConsPlusNormal"/>
        <w:ind w:firstLine="540"/>
        <w:jc w:val="both"/>
        <w:rPr>
          <w:highlight w:val="yellow"/>
        </w:rPr>
      </w:pPr>
    </w:p>
    <w:p w:rsidR="00701768" w:rsidRDefault="00701768" w:rsidP="00701768">
      <w:pPr>
        <w:pStyle w:val="ConsPlusNormal"/>
        <w:ind w:firstLine="540"/>
        <w:jc w:val="both"/>
        <w:rPr>
          <w:highlight w:val="yellow"/>
        </w:rPr>
      </w:pPr>
    </w:p>
    <w:p w:rsidR="00B736C2" w:rsidRDefault="00B736C2" w:rsidP="00701768">
      <w:pPr>
        <w:pStyle w:val="ConsPlusNormal"/>
        <w:ind w:firstLine="540"/>
        <w:jc w:val="both"/>
        <w:rPr>
          <w:highlight w:val="yellow"/>
        </w:rPr>
        <w:sectPr w:rsidR="00B736C2" w:rsidSect="00C13A38">
          <w:type w:val="continuous"/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9641"/>
      </w:tblGrid>
      <w:tr w:rsidR="00B736C2" w:rsidRPr="00701768" w:rsidTr="002F2110">
        <w:tc>
          <w:tcPr>
            <w:tcW w:w="5068" w:type="dxa"/>
          </w:tcPr>
          <w:p w:rsidR="00B736C2" w:rsidRPr="00701768" w:rsidRDefault="00B736C2" w:rsidP="002F2110">
            <w:pPr>
              <w:jc w:val="both"/>
              <w:rPr>
                <w:i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641" w:type="dxa"/>
          </w:tcPr>
          <w:p w:rsidR="00B736C2" w:rsidRPr="00701768" w:rsidRDefault="00B736C2" w:rsidP="002F2110">
            <w:pPr>
              <w:pStyle w:val="ConsPlusNormal"/>
              <w:jc w:val="right"/>
              <w:rPr>
                <w:i/>
                <w:sz w:val="20"/>
                <w:szCs w:val="20"/>
              </w:rPr>
            </w:pPr>
            <w:r w:rsidRPr="00701768">
              <w:rPr>
                <w:i/>
                <w:sz w:val="20"/>
                <w:szCs w:val="20"/>
              </w:rPr>
              <w:t>Приложение №</w:t>
            </w:r>
            <w:r>
              <w:rPr>
                <w:i/>
                <w:sz w:val="20"/>
                <w:szCs w:val="20"/>
              </w:rPr>
              <w:t>2</w:t>
            </w:r>
            <w:r w:rsidRPr="00701768">
              <w:rPr>
                <w:i/>
                <w:sz w:val="20"/>
                <w:szCs w:val="20"/>
              </w:rPr>
              <w:t xml:space="preserve"> </w:t>
            </w:r>
          </w:p>
          <w:p w:rsidR="00B736C2" w:rsidRDefault="00B736C2" w:rsidP="002F2110">
            <w:pPr>
              <w:jc w:val="right"/>
              <w:rPr>
                <w:i/>
                <w:sz w:val="20"/>
                <w:szCs w:val="20"/>
              </w:rPr>
            </w:pPr>
            <w:r w:rsidRPr="00701768">
              <w:rPr>
                <w:i/>
                <w:sz w:val="20"/>
                <w:szCs w:val="20"/>
              </w:rPr>
              <w:t xml:space="preserve">к </w:t>
            </w:r>
            <w:r>
              <w:rPr>
                <w:i/>
                <w:sz w:val="20"/>
                <w:szCs w:val="20"/>
              </w:rPr>
              <w:t xml:space="preserve">протоколу </w:t>
            </w:r>
            <w:r w:rsidRPr="00701768">
              <w:rPr>
                <w:i/>
                <w:sz w:val="20"/>
                <w:szCs w:val="20"/>
              </w:rPr>
              <w:t>общего собрания собственников помещений в многоквартирном доме</w:t>
            </w:r>
          </w:p>
          <w:p w:rsidR="00B736C2" w:rsidRPr="00701768" w:rsidRDefault="00B736C2" w:rsidP="002F2110">
            <w:pPr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__________ от _______________________________</w:t>
            </w:r>
          </w:p>
        </w:tc>
      </w:tr>
    </w:tbl>
    <w:p w:rsidR="00701768" w:rsidRDefault="00701768" w:rsidP="00701768">
      <w:pPr>
        <w:pStyle w:val="ConsPlusNormal"/>
        <w:jc w:val="right"/>
      </w:pPr>
    </w:p>
    <w:p w:rsidR="00701768" w:rsidRDefault="00701768" w:rsidP="00701768">
      <w:pPr>
        <w:pStyle w:val="ConsPlusNormal"/>
        <w:ind w:firstLine="540"/>
        <w:jc w:val="both"/>
      </w:pPr>
    </w:p>
    <w:p w:rsidR="00701768" w:rsidRDefault="00701768" w:rsidP="00701768">
      <w:pPr>
        <w:pStyle w:val="ConsPlusNormal"/>
        <w:ind w:firstLine="540"/>
        <w:jc w:val="center"/>
        <w:rPr>
          <w:b/>
        </w:rPr>
      </w:pPr>
      <w:r w:rsidRPr="00067199">
        <w:rPr>
          <w:b/>
        </w:rPr>
        <w:t xml:space="preserve">Реестр </w:t>
      </w:r>
      <w:r w:rsidR="00B736C2">
        <w:rPr>
          <w:b/>
        </w:rPr>
        <w:t>с</w:t>
      </w:r>
      <w:r w:rsidRPr="00067199">
        <w:rPr>
          <w:b/>
        </w:rPr>
        <w:t xml:space="preserve">обственников помещений в </w:t>
      </w:r>
      <w:r w:rsidR="00B736C2">
        <w:rPr>
          <w:b/>
        </w:rPr>
        <w:t>М</w:t>
      </w:r>
      <w:r w:rsidRPr="00067199">
        <w:rPr>
          <w:b/>
        </w:rPr>
        <w:t>ногоквартирном доме</w:t>
      </w:r>
    </w:p>
    <w:p w:rsidR="00701768" w:rsidRDefault="00701768" w:rsidP="00701768">
      <w:pPr>
        <w:pStyle w:val="ConsPlusNormal"/>
        <w:ind w:firstLine="540"/>
        <w:jc w:val="both"/>
      </w:pPr>
    </w:p>
    <w:tbl>
      <w:tblPr>
        <w:tblStyle w:val="a5"/>
        <w:tblW w:w="0" w:type="auto"/>
        <w:tblLayout w:type="fixed"/>
        <w:tblLook w:val="04A0"/>
      </w:tblPr>
      <w:tblGrid>
        <w:gridCol w:w="817"/>
        <w:gridCol w:w="4820"/>
        <w:gridCol w:w="2835"/>
        <w:gridCol w:w="4252"/>
        <w:gridCol w:w="1985"/>
      </w:tblGrid>
      <w:tr w:rsidR="00701768" w:rsidTr="00B736C2">
        <w:trPr>
          <w:tblHeader/>
        </w:trPr>
        <w:tc>
          <w:tcPr>
            <w:tcW w:w="817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№</w:t>
            </w:r>
          </w:p>
          <w:p w:rsidR="00701768" w:rsidRDefault="00701768" w:rsidP="00B736C2">
            <w:pPr>
              <w:pStyle w:val="ConsPlusNormal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820" w:type="dxa"/>
            <w:vAlign w:val="center"/>
          </w:tcPr>
          <w:p w:rsidR="00701768" w:rsidRDefault="00B736C2" w:rsidP="00B736C2">
            <w:pPr>
              <w:pStyle w:val="ConsPlusNormal"/>
              <w:jc w:val="center"/>
            </w:pPr>
            <w:r>
              <w:t>ФИО</w:t>
            </w:r>
            <w:r w:rsidR="00701768">
              <w:t xml:space="preserve"> / Полное наименование юридического лица и ОГРН</w:t>
            </w:r>
          </w:p>
        </w:tc>
        <w:tc>
          <w:tcPr>
            <w:tcW w:w="2835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Номер помещения в МКД, собственником которого является физическое/юридическое лицо</w:t>
            </w:r>
          </w:p>
        </w:tc>
        <w:tc>
          <w:tcPr>
            <w:tcW w:w="4252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Реквизиты документа, подтверждающего право собственности на указанное помещение</w:t>
            </w:r>
          </w:p>
        </w:tc>
        <w:tc>
          <w:tcPr>
            <w:tcW w:w="1985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  <w:r>
              <w:t>Количество голосов</w:t>
            </w:r>
          </w:p>
        </w:tc>
      </w:tr>
      <w:tr w:rsidR="00701768" w:rsidTr="00B736C2">
        <w:tc>
          <w:tcPr>
            <w:tcW w:w="817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4820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2835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4252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  <w:tc>
          <w:tcPr>
            <w:tcW w:w="1985" w:type="dxa"/>
            <w:vAlign w:val="center"/>
          </w:tcPr>
          <w:p w:rsidR="00701768" w:rsidRDefault="00701768" w:rsidP="00B736C2">
            <w:pPr>
              <w:pStyle w:val="ConsPlusNormal"/>
              <w:jc w:val="center"/>
            </w:pPr>
          </w:p>
        </w:tc>
      </w:tr>
    </w:tbl>
    <w:p w:rsidR="00701768" w:rsidRDefault="00701768" w:rsidP="00701768">
      <w:pPr>
        <w:pStyle w:val="ConsPlusNormal"/>
        <w:ind w:firstLine="540"/>
        <w:jc w:val="both"/>
      </w:pPr>
    </w:p>
    <w:p w:rsidR="00701768" w:rsidRDefault="00701768" w:rsidP="00701768">
      <w:pPr>
        <w:pStyle w:val="ConsPlusNormal"/>
        <w:ind w:firstLine="540"/>
        <w:jc w:val="both"/>
      </w:pPr>
    </w:p>
    <w:p w:rsidR="00701768" w:rsidRDefault="00701768" w:rsidP="00701768">
      <w:pPr>
        <w:pStyle w:val="ConsPlusNormal"/>
        <w:ind w:firstLine="540"/>
        <w:jc w:val="both"/>
      </w:pPr>
    </w:p>
    <w:p w:rsidR="000F28DC" w:rsidRPr="000C7BFB" w:rsidRDefault="000F28DC" w:rsidP="00812B28"/>
    <w:sectPr w:rsidR="000F28DC" w:rsidRPr="000C7BFB" w:rsidSect="00B736C2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E73" w:rsidRDefault="00565E73" w:rsidP="00312553">
      <w:r>
        <w:separator/>
      </w:r>
    </w:p>
  </w:endnote>
  <w:endnote w:type="continuationSeparator" w:id="0">
    <w:p w:rsidR="00565E73" w:rsidRDefault="00565E73" w:rsidP="00312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743594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F425FC" w:rsidRPr="00312553" w:rsidRDefault="00135E79">
        <w:pPr>
          <w:pStyle w:val="a8"/>
          <w:jc w:val="right"/>
          <w:rPr>
            <w:sz w:val="22"/>
            <w:szCs w:val="22"/>
          </w:rPr>
        </w:pPr>
        <w:r w:rsidRPr="00312553">
          <w:rPr>
            <w:sz w:val="22"/>
            <w:szCs w:val="22"/>
          </w:rPr>
          <w:fldChar w:fldCharType="begin"/>
        </w:r>
        <w:r w:rsidR="00F425FC" w:rsidRPr="00312553">
          <w:rPr>
            <w:sz w:val="22"/>
            <w:szCs w:val="22"/>
          </w:rPr>
          <w:instrText xml:space="preserve"> PAGE   \* MERGEFORMAT </w:instrText>
        </w:r>
        <w:r w:rsidRPr="00312553">
          <w:rPr>
            <w:sz w:val="22"/>
            <w:szCs w:val="22"/>
          </w:rPr>
          <w:fldChar w:fldCharType="separate"/>
        </w:r>
        <w:r w:rsidR="0046713D">
          <w:rPr>
            <w:noProof/>
            <w:sz w:val="22"/>
            <w:szCs w:val="22"/>
          </w:rPr>
          <w:t>4</w:t>
        </w:r>
        <w:r w:rsidRPr="00312553">
          <w:rPr>
            <w:sz w:val="22"/>
            <w:szCs w:val="22"/>
          </w:rPr>
          <w:fldChar w:fldCharType="end"/>
        </w:r>
      </w:p>
    </w:sdtContent>
  </w:sdt>
  <w:p w:rsidR="00F425FC" w:rsidRDefault="00F425FC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A38" w:rsidRPr="00312553" w:rsidRDefault="00C13A38">
    <w:pPr>
      <w:pStyle w:val="a8"/>
      <w:jc w:val="right"/>
      <w:rPr>
        <w:sz w:val="22"/>
        <w:szCs w:val="22"/>
      </w:rPr>
    </w:pPr>
  </w:p>
  <w:p w:rsidR="00C13A38" w:rsidRDefault="00C13A3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E73" w:rsidRDefault="00565E73" w:rsidP="00312553">
      <w:r>
        <w:separator/>
      </w:r>
    </w:p>
  </w:footnote>
  <w:footnote w:type="continuationSeparator" w:id="0">
    <w:p w:rsidR="00565E73" w:rsidRDefault="00565E73" w:rsidP="003125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A6578"/>
    <w:multiLevelType w:val="hybridMultilevel"/>
    <w:tmpl w:val="0BE0E3DC"/>
    <w:lvl w:ilvl="0" w:tplc="04190005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10067137"/>
    <w:multiLevelType w:val="hybridMultilevel"/>
    <w:tmpl w:val="85B047E6"/>
    <w:lvl w:ilvl="0" w:tplc="B016B3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836ACB"/>
    <w:multiLevelType w:val="hybridMultilevel"/>
    <w:tmpl w:val="857A38EA"/>
    <w:lvl w:ilvl="0" w:tplc="2C3A1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12B20"/>
    <w:multiLevelType w:val="hybridMultilevel"/>
    <w:tmpl w:val="E09EC298"/>
    <w:lvl w:ilvl="0" w:tplc="E384BC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7022D8"/>
    <w:multiLevelType w:val="hybridMultilevel"/>
    <w:tmpl w:val="9EE653F8"/>
    <w:lvl w:ilvl="0" w:tplc="E73446DE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D45D57"/>
    <w:multiLevelType w:val="hybridMultilevel"/>
    <w:tmpl w:val="23A0040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713D"/>
    <w:rsid w:val="000249CC"/>
    <w:rsid w:val="00031D18"/>
    <w:rsid w:val="00095420"/>
    <w:rsid w:val="00095874"/>
    <w:rsid w:val="000A49FD"/>
    <w:rsid w:val="000C14DD"/>
    <w:rsid w:val="000C7BFB"/>
    <w:rsid w:val="000F28DC"/>
    <w:rsid w:val="001313C3"/>
    <w:rsid w:val="00135E79"/>
    <w:rsid w:val="00147D2E"/>
    <w:rsid w:val="00152040"/>
    <w:rsid w:val="001576E5"/>
    <w:rsid w:val="00177FBD"/>
    <w:rsid w:val="0018762F"/>
    <w:rsid w:val="0019201C"/>
    <w:rsid w:val="0019495F"/>
    <w:rsid w:val="00244CAE"/>
    <w:rsid w:val="00266554"/>
    <w:rsid w:val="002760A6"/>
    <w:rsid w:val="00292C08"/>
    <w:rsid w:val="00312553"/>
    <w:rsid w:val="003639A9"/>
    <w:rsid w:val="00396B3D"/>
    <w:rsid w:val="003A4AFC"/>
    <w:rsid w:val="003E0F56"/>
    <w:rsid w:val="003F4622"/>
    <w:rsid w:val="00411377"/>
    <w:rsid w:val="004641F7"/>
    <w:rsid w:val="0046713D"/>
    <w:rsid w:val="00485AF3"/>
    <w:rsid w:val="0049129E"/>
    <w:rsid w:val="00493A44"/>
    <w:rsid w:val="004E7908"/>
    <w:rsid w:val="00515C38"/>
    <w:rsid w:val="00531DCE"/>
    <w:rsid w:val="00532125"/>
    <w:rsid w:val="00543336"/>
    <w:rsid w:val="00565E73"/>
    <w:rsid w:val="00570F91"/>
    <w:rsid w:val="00595AB0"/>
    <w:rsid w:val="005A3413"/>
    <w:rsid w:val="005B16FA"/>
    <w:rsid w:val="00626BC2"/>
    <w:rsid w:val="0063555D"/>
    <w:rsid w:val="0063602F"/>
    <w:rsid w:val="00645057"/>
    <w:rsid w:val="006B5D1B"/>
    <w:rsid w:val="006F3A85"/>
    <w:rsid w:val="00701768"/>
    <w:rsid w:val="00726257"/>
    <w:rsid w:val="00752EF1"/>
    <w:rsid w:val="00760D2E"/>
    <w:rsid w:val="00764164"/>
    <w:rsid w:val="00786074"/>
    <w:rsid w:val="007B5B4E"/>
    <w:rsid w:val="007F256A"/>
    <w:rsid w:val="00812B28"/>
    <w:rsid w:val="00823CF1"/>
    <w:rsid w:val="00852255"/>
    <w:rsid w:val="008560B5"/>
    <w:rsid w:val="0086039B"/>
    <w:rsid w:val="0088133B"/>
    <w:rsid w:val="008B3C33"/>
    <w:rsid w:val="00961235"/>
    <w:rsid w:val="00983329"/>
    <w:rsid w:val="00993E81"/>
    <w:rsid w:val="009F0C82"/>
    <w:rsid w:val="009F7E98"/>
    <w:rsid w:val="00A36FF8"/>
    <w:rsid w:val="00A4598D"/>
    <w:rsid w:val="00A70926"/>
    <w:rsid w:val="00A70FBF"/>
    <w:rsid w:val="00B17414"/>
    <w:rsid w:val="00B55822"/>
    <w:rsid w:val="00B736C2"/>
    <w:rsid w:val="00B837B7"/>
    <w:rsid w:val="00B91106"/>
    <w:rsid w:val="00BB19C9"/>
    <w:rsid w:val="00BB79F8"/>
    <w:rsid w:val="00BE15C8"/>
    <w:rsid w:val="00BE3A5D"/>
    <w:rsid w:val="00C104FB"/>
    <w:rsid w:val="00C13A38"/>
    <w:rsid w:val="00CB3C06"/>
    <w:rsid w:val="00CC2F89"/>
    <w:rsid w:val="00CC76FE"/>
    <w:rsid w:val="00CD1FFE"/>
    <w:rsid w:val="00D0091F"/>
    <w:rsid w:val="00D1328B"/>
    <w:rsid w:val="00D13F9F"/>
    <w:rsid w:val="00D3508A"/>
    <w:rsid w:val="00D83E46"/>
    <w:rsid w:val="00D909B4"/>
    <w:rsid w:val="00DD6BD5"/>
    <w:rsid w:val="00E81CC3"/>
    <w:rsid w:val="00ED7A52"/>
    <w:rsid w:val="00EE187A"/>
    <w:rsid w:val="00F25BE0"/>
    <w:rsid w:val="00F425FC"/>
    <w:rsid w:val="00F730A0"/>
    <w:rsid w:val="00F735C7"/>
    <w:rsid w:val="00FB1DBB"/>
    <w:rsid w:val="00FB5479"/>
    <w:rsid w:val="00FF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BF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BF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1">
    <w:name w:val="Абзац списка1"/>
    <w:basedOn w:val="a"/>
    <w:rsid w:val="000C7BFB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ru-RU"/>
    </w:rPr>
  </w:style>
  <w:style w:type="paragraph" w:styleId="a4">
    <w:name w:val="No Spacing"/>
    <w:uiPriority w:val="1"/>
    <w:qFormat/>
    <w:rsid w:val="000C7BF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a5">
    <w:name w:val="Table Grid"/>
    <w:basedOn w:val="a1"/>
    <w:uiPriority w:val="59"/>
    <w:rsid w:val="000C7B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uiPriority w:val="99"/>
    <w:unhideWhenUsed/>
    <w:rsid w:val="000C7BF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C7BFB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a6">
    <w:name w:val="header"/>
    <w:basedOn w:val="a"/>
    <w:link w:val="a7"/>
    <w:uiPriority w:val="99"/>
    <w:semiHidden/>
    <w:unhideWhenUsed/>
    <w:rsid w:val="0031255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1255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unhideWhenUsed/>
    <w:rsid w:val="0031255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12553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sPlusNormal">
    <w:name w:val="ConsPlusNormal"/>
    <w:rsid w:val="00752E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7786B2-E77F-42F3-B24C-C9CB6CC75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протокол_ОСС_образец.dotx</Template>
  <TotalTime>15</TotalTime>
  <Pages>6</Pages>
  <Words>1062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2016-03-01T01:23:00Z</cp:lastPrinted>
  <dcterms:created xsi:type="dcterms:W3CDTF">2016-09-15T09:13:00Z</dcterms:created>
  <dcterms:modified xsi:type="dcterms:W3CDTF">2016-09-15T11:37:00Z</dcterms:modified>
</cp:coreProperties>
</file>