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6C3" w:rsidRPr="00F15D3B" w:rsidRDefault="00C80415" w:rsidP="00F15D3B">
      <w:pPr>
        <w:jc w:val="center"/>
        <w:rPr>
          <w:b/>
          <w:caps/>
          <w:sz w:val="20"/>
          <w:szCs w:val="20"/>
        </w:rPr>
      </w:pPr>
      <w:r w:rsidRPr="00F15D3B">
        <w:rPr>
          <w:b/>
          <w:caps/>
          <w:sz w:val="20"/>
          <w:szCs w:val="20"/>
        </w:rPr>
        <w:t xml:space="preserve">РЕШЕНИЕ </w:t>
      </w:r>
    </w:p>
    <w:p w:rsidR="00C80415" w:rsidRPr="00F15D3B" w:rsidRDefault="00C80415" w:rsidP="00F15D3B">
      <w:pPr>
        <w:pStyle w:val="20"/>
        <w:spacing w:after="0" w:line="240" w:lineRule="auto"/>
        <w:jc w:val="center"/>
        <w:rPr>
          <w:b/>
          <w:sz w:val="20"/>
          <w:szCs w:val="20"/>
        </w:rPr>
      </w:pPr>
      <w:r w:rsidRPr="00F15D3B">
        <w:rPr>
          <w:b/>
          <w:sz w:val="20"/>
          <w:szCs w:val="20"/>
        </w:rPr>
        <w:t xml:space="preserve">собственника помещения при проведении </w:t>
      </w:r>
      <w:r w:rsidRPr="003F3AE1">
        <w:rPr>
          <w:b/>
          <w:color w:val="FF0000"/>
          <w:sz w:val="20"/>
          <w:szCs w:val="20"/>
        </w:rPr>
        <w:t>внеочередного</w:t>
      </w:r>
      <w:r w:rsidR="003F3AE1" w:rsidRPr="003F3AE1">
        <w:rPr>
          <w:b/>
          <w:color w:val="FF0000"/>
          <w:sz w:val="20"/>
          <w:szCs w:val="20"/>
        </w:rPr>
        <w:t>/годового</w:t>
      </w:r>
      <w:r w:rsidRPr="00F15D3B">
        <w:rPr>
          <w:b/>
          <w:sz w:val="20"/>
          <w:szCs w:val="20"/>
        </w:rPr>
        <w:t xml:space="preserve"> общего собрания </w:t>
      </w:r>
    </w:p>
    <w:p w:rsidR="00C80415" w:rsidRPr="00F15D3B" w:rsidRDefault="00C80415" w:rsidP="00F15D3B">
      <w:pPr>
        <w:pStyle w:val="30"/>
        <w:spacing w:after="0"/>
        <w:ind w:firstLine="540"/>
        <w:jc w:val="both"/>
        <w:rPr>
          <w:sz w:val="20"/>
          <w:szCs w:val="20"/>
          <w:u w:val="single"/>
        </w:rPr>
      </w:pPr>
    </w:p>
    <w:p w:rsidR="002317E1" w:rsidRPr="00F15D3B" w:rsidRDefault="002317E1" w:rsidP="00F15D3B">
      <w:pPr>
        <w:pStyle w:val="30"/>
        <w:spacing w:after="0"/>
        <w:ind w:firstLine="540"/>
        <w:jc w:val="both"/>
        <w:rPr>
          <w:sz w:val="20"/>
          <w:szCs w:val="20"/>
        </w:rPr>
      </w:pPr>
      <w:r w:rsidRPr="00F15D3B">
        <w:rPr>
          <w:sz w:val="20"/>
          <w:szCs w:val="20"/>
          <w:u w:val="single"/>
        </w:rPr>
        <w:t>Используемые по тексту термины</w:t>
      </w:r>
      <w:r w:rsidRPr="00F15D3B">
        <w:rPr>
          <w:sz w:val="20"/>
          <w:szCs w:val="20"/>
        </w:rPr>
        <w:t>:</w:t>
      </w:r>
    </w:p>
    <w:p w:rsidR="00F15D3B" w:rsidRPr="00F15D3B" w:rsidRDefault="002317E1" w:rsidP="00F15D3B">
      <w:pPr>
        <w:pStyle w:val="30"/>
        <w:numPr>
          <w:ilvl w:val="0"/>
          <w:numId w:val="12"/>
        </w:numPr>
        <w:tabs>
          <w:tab w:val="left" w:pos="851"/>
        </w:tabs>
        <w:spacing w:after="0"/>
        <w:ind w:left="0" w:firstLine="567"/>
        <w:jc w:val="both"/>
        <w:rPr>
          <w:sz w:val="20"/>
          <w:szCs w:val="20"/>
        </w:rPr>
      </w:pPr>
      <w:r w:rsidRPr="00F15D3B">
        <w:rPr>
          <w:b/>
          <w:sz w:val="20"/>
          <w:szCs w:val="20"/>
        </w:rPr>
        <w:t>Многоквартирный дом –</w:t>
      </w:r>
      <w:r w:rsidR="009C4757" w:rsidRPr="00F15D3B">
        <w:rPr>
          <w:b/>
          <w:sz w:val="20"/>
          <w:szCs w:val="20"/>
        </w:rPr>
        <w:t xml:space="preserve"> </w:t>
      </w:r>
      <w:r w:rsidRPr="00F15D3B">
        <w:rPr>
          <w:sz w:val="20"/>
          <w:szCs w:val="20"/>
        </w:rPr>
        <w:t xml:space="preserve">многоквартирный дом, расположенный по адресу: </w:t>
      </w:r>
    </w:p>
    <w:tbl>
      <w:tblPr>
        <w:tblStyle w:val="aa"/>
        <w:tblW w:w="0" w:type="auto"/>
        <w:tblLook w:val="04A0"/>
      </w:tblPr>
      <w:tblGrid>
        <w:gridCol w:w="4377"/>
        <w:gridCol w:w="4378"/>
        <w:gridCol w:w="2126"/>
      </w:tblGrid>
      <w:tr w:rsidR="00F15D3B" w:rsidRPr="00F15D3B" w:rsidTr="00F15D3B">
        <w:tc>
          <w:tcPr>
            <w:tcW w:w="4377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78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F15D3B" w:rsidRPr="00F15D3B" w:rsidTr="00F15D3B">
        <w:tc>
          <w:tcPr>
            <w:tcW w:w="4377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i/>
              </w:rPr>
            </w:pPr>
            <w:r w:rsidRPr="00F15D3B">
              <w:rPr>
                <w:i/>
              </w:rPr>
              <w:t>(населенный пункт)</w:t>
            </w:r>
          </w:p>
        </w:tc>
        <w:tc>
          <w:tcPr>
            <w:tcW w:w="4378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i/>
              </w:rPr>
            </w:pPr>
            <w:r w:rsidRPr="00F15D3B">
              <w:rPr>
                <w:i/>
              </w:rPr>
              <w:t>(улица, проспект, пр.)</w:t>
            </w:r>
          </w:p>
        </w:tc>
        <w:tc>
          <w:tcPr>
            <w:tcW w:w="2126" w:type="dxa"/>
            <w:vAlign w:val="center"/>
          </w:tcPr>
          <w:p w:rsidR="00F15D3B" w:rsidRPr="00F15D3B" w:rsidRDefault="00F15D3B" w:rsidP="00F15D3B">
            <w:pPr>
              <w:pStyle w:val="30"/>
              <w:tabs>
                <w:tab w:val="left" w:pos="851"/>
              </w:tabs>
              <w:spacing w:after="0"/>
              <w:jc w:val="center"/>
              <w:rPr>
                <w:i/>
              </w:rPr>
            </w:pPr>
            <w:r w:rsidRPr="00F15D3B">
              <w:rPr>
                <w:i/>
              </w:rPr>
              <w:t>(№ дома)</w:t>
            </w:r>
          </w:p>
        </w:tc>
      </w:tr>
    </w:tbl>
    <w:p w:rsidR="009C4757" w:rsidRPr="00F15D3B" w:rsidRDefault="009C4757" w:rsidP="00F15D3B">
      <w:pPr>
        <w:pStyle w:val="30"/>
        <w:numPr>
          <w:ilvl w:val="0"/>
          <w:numId w:val="12"/>
        </w:numPr>
        <w:tabs>
          <w:tab w:val="left" w:pos="851"/>
        </w:tabs>
        <w:spacing w:after="0"/>
        <w:ind w:left="0" w:firstLine="567"/>
        <w:jc w:val="both"/>
        <w:rPr>
          <w:sz w:val="20"/>
          <w:szCs w:val="20"/>
        </w:rPr>
      </w:pPr>
      <w:r w:rsidRPr="00F15D3B">
        <w:rPr>
          <w:b/>
          <w:sz w:val="20"/>
          <w:szCs w:val="20"/>
        </w:rPr>
        <w:t>Собственник</w:t>
      </w:r>
      <w:r w:rsidRPr="00F15D3B">
        <w:rPr>
          <w:sz w:val="20"/>
          <w:szCs w:val="20"/>
        </w:rPr>
        <w:t xml:space="preserve"> – </w:t>
      </w:r>
      <w:r w:rsidR="00C80415" w:rsidRPr="00F15D3B">
        <w:rPr>
          <w:sz w:val="20"/>
          <w:szCs w:val="20"/>
        </w:rPr>
        <w:t xml:space="preserve">лицо (физическое/юридическое), право </w:t>
      </w:r>
      <w:proofErr w:type="gramStart"/>
      <w:r w:rsidR="00C80415" w:rsidRPr="00F15D3B">
        <w:rPr>
          <w:sz w:val="20"/>
          <w:szCs w:val="20"/>
        </w:rPr>
        <w:t>собственности</w:t>
      </w:r>
      <w:proofErr w:type="gramEnd"/>
      <w:r w:rsidR="00C80415" w:rsidRPr="00F15D3B">
        <w:rPr>
          <w:sz w:val="20"/>
          <w:szCs w:val="20"/>
        </w:rPr>
        <w:t xml:space="preserve"> которого на  жилое или нежилое помещение, расположенное в Многоквартирном доме, зарегистрировано в установленном порядке </w:t>
      </w:r>
      <w:r w:rsidR="00C80415" w:rsidRPr="00F15D3B">
        <w:rPr>
          <w:sz w:val="20"/>
          <w:szCs w:val="20"/>
          <w:u w:val="single"/>
        </w:rPr>
        <w:t>или</w:t>
      </w:r>
      <w:r w:rsidR="00C80415" w:rsidRPr="00F15D3B">
        <w:rPr>
          <w:sz w:val="20"/>
          <w:szCs w:val="20"/>
        </w:rPr>
        <w:t xml:space="preserve"> лицо, принявшее такое жилое (нежилое) помещение по акту приема-передачи от застройщика</w:t>
      </w:r>
      <w:r w:rsidRPr="00F15D3B">
        <w:rPr>
          <w:sz w:val="20"/>
          <w:szCs w:val="20"/>
        </w:rPr>
        <w:t>;</w:t>
      </w:r>
    </w:p>
    <w:p w:rsidR="002317E1" w:rsidRPr="00F15D3B" w:rsidRDefault="00C80415" w:rsidP="00F15D3B">
      <w:pPr>
        <w:pStyle w:val="30"/>
        <w:numPr>
          <w:ilvl w:val="0"/>
          <w:numId w:val="12"/>
        </w:numPr>
        <w:tabs>
          <w:tab w:val="left" w:pos="851"/>
        </w:tabs>
        <w:spacing w:after="0"/>
        <w:ind w:left="0" w:firstLine="567"/>
        <w:jc w:val="both"/>
        <w:rPr>
          <w:sz w:val="20"/>
          <w:szCs w:val="20"/>
        </w:rPr>
      </w:pPr>
      <w:r w:rsidRPr="00F15D3B">
        <w:rPr>
          <w:b/>
          <w:sz w:val="20"/>
          <w:szCs w:val="20"/>
        </w:rPr>
        <w:t>С</w:t>
      </w:r>
      <w:r w:rsidR="002317E1" w:rsidRPr="00F15D3B">
        <w:rPr>
          <w:b/>
          <w:sz w:val="20"/>
          <w:szCs w:val="20"/>
        </w:rPr>
        <w:t>обрание</w:t>
      </w:r>
      <w:r w:rsidR="002317E1" w:rsidRPr="00F15D3B">
        <w:rPr>
          <w:sz w:val="20"/>
          <w:szCs w:val="20"/>
        </w:rPr>
        <w:t xml:space="preserve"> – общее собрание </w:t>
      </w:r>
      <w:r w:rsidR="00704861" w:rsidRPr="00F15D3B">
        <w:rPr>
          <w:sz w:val="20"/>
          <w:szCs w:val="20"/>
        </w:rPr>
        <w:t>С</w:t>
      </w:r>
      <w:r w:rsidR="002317E1" w:rsidRPr="00F15D3B">
        <w:rPr>
          <w:sz w:val="20"/>
          <w:szCs w:val="20"/>
        </w:rPr>
        <w:t xml:space="preserve">обственников жилых и нежилых помещений, расположенных в </w:t>
      </w:r>
      <w:r w:rsidR="00D84841" w:rsidRPr="00F15D3B">
        <w:rPr>
          <w:sz w:val="20"/>
          <w:szCs w:val="20"/>
        </w:rPr>
        <w:t>Многоквартирном доме</w:t>
      </w:r>
      <w:r w:rsidR="002317E1" w:rsidRPr="00F15D3B">
        <w:rPr>
          <w:sz w:val="20"/>
          <w:szCs w:val="20"/>
        </w:rPr>
        <w:t>.</w:t>
      </w:r>
    </w:p>
    <w:p w:rsidR="00F15D3B" w:rsidRDefault="00F15D3B" w:rsidP="00F15D3B">
      <w:pPr>
        <w:jc w:val="both"/>
        <w:rPr>
          <w:b/>
          <w:bCs/>
          <w:sz w:val="20"/>
          <w:szCs w:val="20"/>
        </w:rPr>
      </w:pPr>
    </w:p>
    <w:p w:rsidR="00F15D3B" w:rsidRPr="00F15D3B" w:rsidRDefault="00F15D3B" w:rsidP="00F15D3B">
      <w:pPr>
        <w:jc w:val="both"/>
        <w:rPr>
          <w:sz w:val="20"/>
          <w:szCs w:val="20"/>
        </w:rPr>
      </w:pPr>
      <w:r w:rsidRPr="00F15D3B">
        <w:rPr>
          <w:b/>
          <w:bCs/>
          <w:sz w:val="20"/>
          <w:szCs w:val="20"/>
        </w:rPr>
        <w:t>Дата и время проведения очного голосования по вопросам повестки дня Собрания</w:t>
      </w:r>
      <w:r w:rsidRPr="00F15D3B">
        <w:rPr>
          <w:sz w:val="20"/>
          <w:szCs w:val="20"/>
        </w:rPr>
        <w:t>:</w:t>
      </w:r>
    </w:p>
    <w:tbl>
      <w:tblPr>
        <w:tblStyle w:val="aa"/>
        <w:tblW w:w="0" w:type="auto"/>
        <w:tblInd w:w="108" w:type="dxa"/>
        <w:tblLayout w:type="fixed"/>
        <w:tblLook w:val="04A0"/>
      </w:tblPr>
      <w:tblGrid>
        <w:gridCol w:w="455"/>
        <w:gridCol w:w="271"/>
        <w:gridCol w:w="550"/>
        <w:gridCol w:w="284"/>
        <w:gridCol w:w="567"/>
        <w:gridCol w:w="283"/>
        <w:gridCol w:w="952"/>
        <w:gridCol w:w="952"/>
        <w:gridCol w:w="953"/>
        <w:gridCol w:w="952"/>
        <w:gridCol w:w="952"/>
        <w:gridCol w:w="953"/>
        <w:gridCol w:w="952"/>
        <w:gridCol w:w="1697"/>
      </w:tblGrid>
      <w:tr w:rsidR="00F15D3B" w:rsidRPr="00F15D3B" w:rsidTr="00F15D3B">
        <w:tc>
          <w:tcPr>
            <w:tcW w:w="455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1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50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час.</w:t>
            </w:r>
          </w:p>
        </w:tc>
        <w:tc>
          <w:tcPr>
            <w:tcW w:w="953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мин.</w:t>
            </w: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час.</w:t>
            </w: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мин.</w:t>
            </w:r>
          </w:p>
        </w:tc>
      </w:tr>
      <w:tr w:rsidR="00F15D3B" w:rsidRPr="00F15D3B" w:rsidTr="00F15D3B">
        <w:tc>
          <w:tcPr>
            <w:tcW w:w="2410" w:type="dxa"/>
            <w:gridSpan w:val="6"/>
            <w:vAlign w:val="center"/>
          </w:tcPr>
          <w:p w:rsidR="00F15D3B" w:rsidRPr="00F15D3B" w:rsidRDefault="00F15D3B" w:rsidP="00F15D3B">
            <w:pPr>
              <w:jc w:val="center"/>
              <w:rPr>
                <w:i/>
                <w:sz w:val="16"/>
                <w:szCs w:val="16"/>
              </w:rPr>
            </w:pPr>
            <w:r w:rsidRPr="00F15D3B">
              <w:rPr>
                <w:i/>
                <w:sz w:val="16"/>
                <w:szCs w:val="16"/>
              </w:rPr>
              <w:t>(дата)</w:t>
            </w:r>
          </w:p>
        </w:tc>
        <w:tc>
          <w:tcPr>
            <w:tcW w:w="3809" w:type="dxa"/>
            <w:gridSpan w:val="4"/>
            <w:vAlign w:val="center"/>
          </w:tcPr>
          <w:p w:rsidR="00F15D3B" w:rsidRPr="00F15D3B" w:rsidRDefault="00F15D3B" w:rsidP="00F15D3B">
            <w:pPr>
              <w:jc w:val="center"/>
              <w:rPr>
                <w:i/>
                <w:sz w:val="16"/>
                <w:szCs w:val="16"/>
              </w:rPr>
            </w:pPr>
            <w:r w:rsidRPr="00F15D3B">
              <w:rPr>
                <w:i/>
                <w:sz w:val="16"/>
                <w:szCs w:val="16"/>
              </w:rPr>
              <w:t>(время начала голосования)</w:t>
            </w:r>
          </w:p>
        </w:tc>
        <w:tc>
          <w:tcPr>
            <w:tcW w:w="4554" w:type="dxa"/>
            <w:gridSpan w:val="4"/>
            <w:vAlign w:val="center"/>
          </w:tcPr>
          <w:p w:rsidR="00F15D3B" w:rsidRPr="00F15D3B" w:rsidRDefault="00F15D3B" w:rsidP="00F15D3B">
            <w:pPr>
              <w:jc w:val="center"/>
              <w:rPr>
                <w:i/>
                <w:sz w:val="16"/>
                <w:szCs w:val="16"/>
              </w:rPr>
            </w:pPr>
            <w:r w:rsidRPr="00F15D3B">
              <w:rPr>
                <w:i/>
                <w:sz w:val="16"/>
                <w:szCs w:val="16"/>
              </w:rPr>
              <w:t>(время окончания голосования)</w:t>
            </w:r>
          </w:p>
        </w:tc>
      </w:tr>
    </w:tbl>
    <w:p w:rsidR="00F15D3B" w:rsidRPr="00F15D3B" w:rsidRDefault="00F15D3B" w:rsidP="00F15D3B">
      <w:pPr>
        <w:jc w:val="both"/>
        <w:rPr>
          <w:bCs/>
          <w:i/>
          <w:color w:val="FF0000"/>
          <w:sz w:val="20"/>
          <w:szCs w:val="20"/>
        </w:rPr>
      </w:pPr>
      <w:r w:rsidRPr="00F15D3B">
        <w:rPr>
          <w:bCs/>
          <w:i/>
          <w:color w:val="FF0000"/>
          <w:sz w:val="20"/>
          <w:szCs w:val="20"/>
        </w:rPr>
        <w:t xml:space="preserve">Примечание: указывается </w:t>
      </w:r>
      <w:r w:rsidRPr="00F15D3B">
        <w:rPr>
          <w:b/>
          <w:bCs/>
          <w:i/>
          <w:color w:val="FF0000"/>
          <w:sz w:val="20"/>
          <w:szCs w:val="20"/>
          <w:u w:val="single"/>
        </w:rPr>
        <w:t xml:space="preserve">для очного и </w:t>
      </w:r>
      <w:proofErr w:type="spellStart"/>
      <w:r w:rsidRPr="00F15D3B">
        <w:rPr>
          <w:b/>
          <w:bCs/>
          <w:i/>
          <w:color w:val="FF0000"/>
          <w:sz w:val="20"/>
          <w:szCs w:val="20"/>
          <w:u w:val="single"/>
        </w:rPr>
        <w:t>очно-заочного</w:t>
      </w:r>
      <w:proofErr w:type="spellEnd"/>
      <w:r w:rsidRPr="00F15D3B">
        <w:rPr>
          <w:b/>
          <w:bCs/>
          <w:i/>
          <w:color w:val="FF0000"/>
          <w:sz w:val="20"/>
          <w:szCs w:val="20"/>
          <w:u w:val="single"/>
        </w:rPr>
        <w:t xml:space="preserve"> голосования</w:t>
      </w:r>
      <w:r w:rsidRPr="00F15D3B">
        <w:rPr>
          <w:bCs/>
          <w:i/>
          <w:color w:val="FF0000"/>
          <w:sz w:val="20"/>
          <w:szCs w:val="20"/>
        </w:rPr>
        <w:t xml:space="preserve">. </w:t>
      </w:r>
    </w:p>
    <w:p w:rsidR="00F15D3B" w:rsidRPr="00F15D3B" w:rsidRDefault="00F15D3B" w:rsidP="00F15D3B">
      <w:pPr>
        <w:jc w:val="both"/>
        <w:rPr>
          <w:b/>
          <w:bCs/>
          <w:sz w:val="20"/>
          <w:szCs w:val="20"/>
        </w:rPr>
      </w:pPr>
    </w:p>
    <w:p w:rsidR="00F15D3B" w:rsidRPr="00F15D3B" w:rsidRDefault="00F15D3B" w:rsidP="00F15D3B">
      <w:pPr>
        <w:jc w:val="both"/>
        <w:rPr>
          <w:sz w:val="20"/>
          <w:szCs w:val="20"/>
        </w:rPr>
      </w:pPr>
      <w:r w:rsidRPr="00F15D3B">
        <w:rPr>
          <w:b/>
          <w:bCs/>
          <w:sz w:val="20"/>
          <w:szCs w:val="20"/>
        </w:rPr>
        <w:t>Дата и время окончания приема решений Собственников, принятых путем заочного голосования по вопросам повестки дня Собрания</w:t>
      </w:r>
      <w:r w:rsidRPr="00F15D3B">
        <w:rPr>
          <w:sz w:val="20"/>
          <w:szCs w:val="20"/>
        </w:rPr>
        <w:t xml:space="preserve">: </w:t>
      </w:r>
    </w:p>
    <w:tbl>
      <w:tblPr>
        <w:tblStyle w:val="aa"/>
        <w:tblW w:w="0" w:type="auto"/>
        <w:tblInd w:w="108" w:type="dxa"/>
        <w:tblLayout w:type="fixed"/>
        <w:tblLook w:val="04A0"/>
      </w:tblPr>
      <w:tblGrid>
        <w:gridCol w:w="455"/>
        <w:gridCol w:w="271"/>
        <w:gridCol w:w="550"/>
        <w:gridCol w:w="284"/>
        <w:gridCol w:w="567"/>
        <w:gridCol w:w="283"/>
        <w:gridCol w:w="952"/>
        <w:gridCol w:w="952"/>
        <w:gridCol w:w="953"/>
        <w:gridCol w:w="952"/>
      </w:tblGrid>
      <w:tr w:rsidR="00F15D3B" w:rsidRPr="00F15D3B" w:rsidTr="00D60830">
        <w:tc>
          <w:tcPr>
            <w:tcW w:w="455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1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50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F15D3B" w:rsidRPr="00F15D3B" w:rsidRDefault="00F15D3B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час.</w:t>
            </w:r>
          </w:p>
        </w:tc>
        <w:tc>
          <w:tcPr>
            <w:tcW w:w="953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52" w:type="dxa"/>
          </w:tcPr>
          <w:p w:rsidR="00F15D3B" w:rsidRPr="00F15D3B" w:rsidRDefault="00F15D3B" w:rsidP="00F15D3B">
            <w:pPr>
              <w:jc w:val="both"/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мин.</w:t>
            </w:r>
          </w:p>
        </w:tc>
      </w:tr>
      <w:tr w:rsidR="00F15D3B" w:rsidRPr="00F15D3B" w:rsidTr="00D60830">
        <w:tc>
          <w:tcPr>
            <w:tcW w:w="2410" w:type="dxa"/>
            <w:gridSpan w:val="6"/>
            <w:vAlign w:val="center"/>
          </w:tcPr>
          <w:p w:rsidR="00F15D3B" w:rsidRPr="00F15D3B" w:rsidRDefault="00F15D3B" w:rsidP="00F15D3B">
            <w:pPr>
              <w:jc w:val="center"/>
              <w:rPr>
                <w:i/>
                <w:sz w:val="16"/>
                <w:szCs w:val="16"/>
              </w:rPr>
            </w:pPr>
            <w:r w:rsidRPr="00F15D3B">
              <w:rPr>
                <w:i/>
                <w:sz w:val="16"/>
                <w:szCs w:val="16"/>
              </w:rPr>
              <w:t>(дата)</w:t>
            </w:r>
          </w:p>
        </w:tc>
        <w:tc>
          <w:tcPr>
            <w:tcW w:w="3809" w:type="dxa"/>
            <w:gridSpan w:val="4"/>
            <w:vAlign w:val="center"/>
          </w:tcPr>
          <w:p w:rsidR="00F15D3B" w:rsidRPr="00F15D3B" w:rsidRDefault="00F15D3B" w:rsidP="00F15D3B">
            <w:pPr>
              <w:jc w:val="center"/>
              <w:rPr>
                <w:i/>
                <w:sz w:val="16"/>
                <w:szCs w:val="16"/>
              </w:rPr>
            </w:pPr>
            <w:r w:rsidRPr="00F15D3B">
              <w:rPr>
                <w:i/>
                <w:sz w:val="16"/>
                <w:szCs w:val="16"/>
              </w:rPr>
              <w:t>(время)</w:t>
            </w:r>
          </w:p>
        </w:tc>
      </w:tr>
    </w:tbl>
    <w:p w:rsidR="00F15D3B" w:rsidRDefault="00F15D3B" w:rsidP="00F15D3B">
      <w:pPr>
        <w:jc w:val="both"/>
        <w:rPr>
          <w:bCs/>
          <w:i/>
          <w:color w:val="FF0000"/>
          <w:sz w:val="20"/>
          <w:szCs w:val="20"/>
        </w:rPr>
      </w:pPr>
      <w:r w:rsidRPr="00F15D3B">
        <w:rPr>
          <w:bCs/>
          <w:i/>
          <w:color w:val="FF0000"/>
          <w:sz w:val="20"/>
          <w:szCs w:val="20"/>
        </w:rPr>
        <w:t xml:space="preserve">Примечание: указывается </w:t>
      </w:r>
      <w:r w:rsidRPr="00F15D3B">
        <w:rPr>
          <w:b/>
          <w:bCs/>
          <w:i/>
          <w:color w:val="FF0000"/>
          <w:sz w:val="20"/>
          <w:szCs w:val="20"/>
        </w:rPr>
        <w:t xml:space="preserve">для </w:t>
      </w:r>
      <w:proofErr w:type="spellStart"/>
      <w:r w:rsidRPr="00F15D3B">
        <w:rPr>
          <w:b/>
          <w:bCs/>
          <w:i/>
          <w:color w:val="FF0000"/>
          <w:sz w:val="20"/>
          <w:szCs w:val="20"/>
        </w:rPr>
        <w:t>очно-заочного</w:t>
      </w:r>
      <w:proofErr w:type="spellEnd"/>
      <w:r w:rsidRPr="00F15D3B">
        <w:rPr>
          <w:b/>
          <w:bCs/>
          <w:i/>
          <w:color w:val="FF0000"/>
          <w:sz w:val="20"/>
          <w:szCs w:val="20"/>
        </w:rPr>
        <w:t xml:space="preserve"> и заочного голосования</w:t>
      </w:r>
      <w:r w:rsidRPr="00F15D3B">
        <w:rPr>
          <w:bCs/>
          <w:i/>
          <w:color w:val="FF0000"/>
          <w:sz w:val="20"/>
          <w:szCs w:val="20"/>
        </w:rPr>
        <w:t xml:space="preserve">. </w:t>
      </w:r>
    </w:p>
    <w:p w:rsidR="00F15D3B" w:rsidRPr="00F15D3B" w:rsidRDefault="00F15D3B" w:rsidP="00F15D3B">
      <w:pPr>
        <w:jc w:val="both"/>
        <w:rPr>
          <w:bCs/>
          <w:i/>
          <w:color w:val="FF0000"/>
          <w:sz w:val="20"/>
          <w:szCs w:val="20"/>
        </w:rPr>
      </w:pPr>
    </w:p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7087"/>
      </w:tblGrid>
      <w:tr w:rsidR="00F15D3B" w:rsidRPr="00F15D3B" w:rsidTr="00F15D3B">
        <w:tc>
          <w:tcPr>
            <w:tcW w:w="3686" w:type="dxa"/>
          </w:tcPr>
          <w:p w:rsidR="00F15D3B" w:rsidRPr="00F15D3B" w:rsidRDefault="00F15D3B" w:rsidP="00F15D3B">
            <w:pPr>
              <w:pStyle w:val="30"/>
              <w:spacing w:after="0"/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Форма проведения Собрания: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F15D3B" w:rsidRPr="00F15D3B" w:rsidRDefault="00F15D3B" w:rsidP="00F15D3B">
            <w:pPr>
              <w:pStyle w:val="30"/>
              <w:spacing w:after="0"/>
              <w:jc w:val="both"/>
              <w:rPr>
                <w:b/>
                <w:sz w:val="20"/>
                <w:szCs w:val="20"/>
              </w:rPr>
            </w:pPr>
          </w:p>
        </w:tc>
      </w:tr>
      <w:tr w:rsidR="00F15D3B" w:rsidRPr="00F15D3B" w:rsidTr="00F15D3B">
        <w:tc>
          <w:tcPr>
            <w:tcW w:w="3686" w:type="dxa"/>
          </w:tcPr>
          <w:p w:rsidR="00F15D3B" w:rsidRPr="00F15D3B" w:rsidRDefault="00F15D3B" w:rsidP="00F15D3B">
            <w:pPr>
              <w:pStyle w:val="30"/>
              <w:spacing w:after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F15D3B" w:rsidRPr="00F15D3B" w:rsidRDefault="00F15D3B" w:rsidP="00F15D3B">
            <w:pPr>
              <w:pStyle w:val="30"/>
              <w:spacing w:after="0"/>
              <w:jc w:val="center"/>
              <w:rPr>
                <w:i/>
              </w:rPr>
            </w:pPr>
            <w:r w:rsidRPr="00F15D3B">
              <w:rPr>
                <w:i/>
              </w:rPr>
              <w:t xml:space="preserve">(очная, заочная, </w:t>
            </w:r>
            <w:proofErr w:type="spellStart"/>
            <w:r w:rsidRPr="00F15D3B">
              <w:rPr>
                <w:i/>
              </w:rPr>
              <w:t>очно-заочная</w:t>
            </w:r>
            <w:proofErr w:type="spellEnd"/>
            <w:r w:rsidRPr="00F15D3B">
              <w:rPr>
                <w:i/>
              </w:rPr>
              <w:t>)</w:t>
            </w:r>
          </w:p>
        </w:tc>
      </w:tr>
    </w:tbl>
    <w:p w:rsidR="00C80415" w:rsidRPr="00F15D3B" w:rsidRDefault="00C80415" w:rsidP="00F15D3B">
      <w:pPr>
        <w:ind w:firstLine="540"/>
        <w:jc w:val="both"/>
        <w:rPr>
          <w:sz w:val="20"/>
          <w:szCs w:val="20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127"/>
        <w:gridCol w:w="8646"/>
      </w:tblGrid>
      <w:tr w:rsidR="00C80415" w:rsidRPr="00F15D3B" w:rsidTr="001066A2">
        <w:trPr>
          <w:trHeight w:val="240"/>
        </w:trPr>
        <w:tc>
          <w:tcPr>
            <w:tcW w:w="2127" w:type="dxa"/>
            <w:vMerge w:val="restart"/>
            <w:vAlign w:val="center"/>
          </w:tcPr>
          <w:p w:rsidR="00C80415" w:rsidRPr="00F15D3B" w:rsidRDefault="00C80415" w:rsidP="00F15D3B">
            <w:pPr>
              <w:jc w:val="center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ФИО Собственника:</w:t>
            </w:r>
          </w:p>
        </w:tc>
        <w:tc>
          <w:tcPr>
            <w:tcW w:w="8646" w:type="dxa"/>
          </w:tcPr>
          <w:p w:rsidR="00C80415" w:rsidRPr="00F15D3B" w:rsidRDefault="00C80415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C80415" w:rsidRPr="00F15D3B" w:rsidTr="00C80415">
        <w:trPr>
          <w:trHeight w:val="240"/>
        </w:trPr>
        <w:tc>
          <w:tcPr>
            <w:tcW w:w="2127" w:type="dxa"/>
            <w:vMerge/>
          </w:tcPr>
          <w:p w:rsidR="00C80415" w:rsidRPr="00F15D3B" w:rsidRDefault="00C80415" w:rsidP="00F15D3B">
            <w:pPr>
              <w:rPr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:rsidR="00C80415" w:rsidRPr="00F15D3B" w:rsidRDefault="00C80415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:rsidR="00C80415" w:rsidRPr="00F15D3B" w:rsidRDefault="00C80415" w:rsidP="00F15D3B">
      <w:pPr>
        <w:ind w:firstLine="540"/>
        <w:jc w:val="both"/>
        <w:rPr>
          <w:sz w:val="20"/>
          <w:szCs w:val="20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127"/>
        <w:gridCol w:w="8646"/>
      </w:tblGrid>
      <w:tr w:rsidR="001066A2" w:rsidRPr="00F15D3B" w:rsidTr="001066A2">
        <w:tc>
          <w:tcPr>
            <w:tcW w:w="2127" w:type="dxa"/>
            <w:vMerge w:val="restart"/>
            <w:vAlign w:val="center"/>
          </w:tcPr>
          <w:p w:rsidR="001066A2" w:rsidRPr="00F15D3B" w:rsidRDefault="001066A2" w:rsidP="00F15D3B">
            <w:pPr>
              <w:jc w:val="center"/>
              <w:rPr>
                <w:b/>
                <w:bCs/>
                <w:sz w:val="20"/>
                <w:szCs w:val="20"/>
              </w:rPr>
            </w:pPr>
            <w:r w:rsidRPr="00F15D3B">
              <w:rPr>
                <w:b/>
                <w:bCs/>
                <w:sz w:val="20"/>
                <w:szCs w:val="20"/>
              </w:rPr>
              <w:t>Помещение:</w:t>
            </w:r>
          </w:p>
        </w:tc>
        <w:tc>
          <w:tcPr>
            <w:tcW w:w="8646" w:type="dxa"/>
          </w:tcPr>
          <w:p w:rsidR="001066A2" w:rsidRPr="00F15D3B" w:rsidRDefault="001066A2" w:rsidP="00F15D3B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1066A2" w:rsidRPr="00F15D3B" w:rsidTr="001066A2">
        <w:tc>
          <w:tcPr>
            <w:tcW w:w="2127" w:type="dxa"/>
            <w:vMerge/>
          </w:tcPr>
          <w:p w:rsidR="001066A2" w:rsidRPr="00F15D3B" w:rsidRDefault="001066A2" w:rsidP="00F15D3B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46" w:type="dxa"/>
          </w:tcPr>
          <w:p w:rsidR="001066A2" w:rsidRPr="00F15D3B" w:rsidRDefault="001066A2" w:rsidP="00F15D3B">
            <w:pPr>
              <w:jc w:val="center"/>
              <w:rPr>
                <w:bCs/>
                <w:i/>
                <w:sz w:val="20"/>
                <w:szCs w:val="20"/>
              </w:rPr>
            </w:pPr>
            <w:r w:rsidRPr="00F15D3B">
              <w:rPr>
                <w:bCs/>
                <w:i/>
                <w:sz w:val="20"/>
                <w:szCs w:val="20"/>
              </w:rPr>
              <w:t>(жилое/нежилое, № помещения, общая площадь (без учета балконов и лоджий))</w:t>
            </w:r>
          </w:p>
        </w:tc>
      </w:tr>
    </w:tbl>
    <w:p w:rsidR="00C80415" w:rsidRPr="00F15D3B" w:rsidRDefault="00C80415" w:rsidP="00F15D3B">
      <w:pPr>
        <w:ind w:firstLine="540"/>
        <w:jc w:val="both"/>
        <w:rPr>
          <w:b/>
          <w:bCs/>
          <w:sz w:val="20"/>
          <w:szCs w:val="20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127"/>
        <w:gridCol w:w="8646"/>
      </w:tblGrid>
      <w:tr w:rsidR="001066A2" w:rsidRPr="00F15D3B" w:rsidTr="001066A2">
        <w:trPr>
          <w:trHeight w:val="532"/>
        </w:trPr>
        <w:tc>
          <w:tcPr>
            <w:tcW w:w="2127" w:type="dxa"/>
            <w:vMerge w:val="restart"/>
            <w:vAlign w:val="center"/>
          </w:tcPr>
          <w:p w:rsidR="001066A2" w:rsidRPr="00F15D3B" w:rsidRDefault="001066A2" w:rsidP="00F15D3B">
            <w:pPr>
              <w:jc w:val="center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Сведения о документе, подтверждающем право собственности на помещение (серия, номер, дата выдачи, пр.):</w:t>
            </w:r>
          </w:p>
        </w:tc>
        <w:tc>
          <w:tcPr>
            <w:tcW w:w="8646" w:type="dxa"/>
          </w:tcPr>
          <w:p w:rsidR="001066A2" w:rsidRPr="00F15D3B" w:rsidRDefault="001066A2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066A2" w:rsidRPr="00F15D3B" w:rsidTr="001066A2">
        <w:trPr>
          <w:trHeight w:val="532"/>
        </w:trPr>
        <w:tc>
          <w:tcPr>
            <w:tcW w:w="2127" w:type="dxa"/>
            <w:vMerge/>
          </w:tcPr>
          <w:p w:rsidR="001066A2" w:rsidRPr="00F15D3B" w:rsidRDefault="001066A2" w:rsidP="00F15D3B">
            <w:pPr>
              <w:rPr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:rsidR="001066A2" w:rsidRPr="00F15D3B" w:rsidRDefault="001066A2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066A2" w:rsidRPr="00F15D3B" w:rsidTr="001066A2">
        <w:trPr>
          <w:trHeight w:val="532"/>
        </w:trPr>
        <w:tc>
          <w:tcPr>
            <w:tcW w:w="2127" w:type="dxa"/>
            <w:vMerge/>
          </w:tcPr>
          <w:p w:rsidR="001066A2" w:rsidRPr="00F15D3B" w:rsidRDefault="001066A2" w:rsidP="00F15D3B">
            <w:pPr>
              <w:rPr>
                <w:b/>
                <w:sz w:val="20"/>
                <w:szCs w:val="20"/>
              </w:rPr>
            </w:pPr>
          </w:p>
        </w:tc>
        <w:tc>
          <w:tcPr>
            <w:tcW w:w="8646" w:type="dxa"/>
          </w:tcPr>
          <w:p w:rsidR="001066A2" w:rsidRPr="00F15D3B" w:rsidRDefault="001066A2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:rsidR="00800D5F" w:rsidRPr="00F15D3B" w:rsidRDefault="00800D5F" w:rsidP="00F15D3B">
      <w:pPr>
        <w:rPr>
          <w:b/>
          <w:sz w:val="20"/>
          <w:szCs w:val="20"/>
          <w:u w:val="single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5387"/>
        <w:gridCol w:w="5386"/>
      </w:tblGrid>
      <w:tr w:rsidR="009570C9" w:rsidRPr="00F15D3B" w:rsidTr="001066A2">
        <w:tc>
          <w:tcPr>
            <w:tcW w:w="5387" w:type="dxa"/>
          </w:tcPr>
          <w:p w:rsidR="009570C9" w:rsidRPr="00F15D3B" w:rsidRDefault="009570C9" w:rsidP="00F15D3B">
            <w:pPr>
              <w:jc w:val="both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 xml:space="preserve">Количество голосов, которыми обладает </w:t>
            </w:r>
            <w:r w:rsidR="001066A2" w:rsidRPr="00F15D3B">
              <w:rPr>
                <w:b/>
                <w:sz w:val="20"/>
                <w:szCs w:val="20"/>
              </w:rPr>
              <w:t>Собственник:</w:t>
            </w:r>
            <w:r w:rsidRPr="00F15D3B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5386" w:type="dxa"/>
          </w:tcPr>
          <w:p w:rsidR="009570C9" w:rsidRPr="00F15D3B" w:rsidRDefault="009570C9" w:rsidP="00F15D3B">
            <w:pPr>
              <w:jc w:val="both"/>
              <w:rPr>
                <w:sz w:val="20"/>
                <w:szCs w:val="20"/>
              </w:rPr>
            </w:pPr>
          </w:p>
        </w:tc>
      </w:tr>
    </w:tbl>
    <w:p w:rsidR="009570C9" w:rsidRPr="003F3AE1" w:rsidRDefault="003F3AE1" w:rsidP="00F15D3B">
      <w:pPr>
        <w:jc w:val="both"/>
        <w:rPr>
          <w:i/>
          <w:color w:val="FF0000"/>
          <w:sz w:val="20"/>
          <w:szCs w:val="20"/>
        </w:rPr>
      </w:pPr>
      <w:r w:rsidRPr="003F3AE1">
        <w:rPr>
          <w:i/>
          <w:color w:val="FF0000"/>
          <w:sz w:val="20"/>
          <w:szCs w:val="20"/>
        </w:rPr>
        <w:t>Примечание: количество голосов соответствует площади помещения, принадлежащего Собственнику.</w:t>
      </w:r>
      <w:r w:rsidR="002D26C3" w:rsidRPr="003F3AE1">
        <w:rPr>
          <w:i/>
          <w:color w:val="FF0000"/>
          <w:sz w:val="20"/>
          <w:szCs w:val="20"/>
        </w:rPr>
        <w:t xml:space="preserve">      </w:t>
      </w:r>
    </w:p>
    <w:p w:rsidR="003F3AE1" w:rsidRDefault="003F3AE1" w:rsidP="00F15D3B">
      <w:pPr>
        <w:jc w:val="both"/>
        <w:rPr>
          <w:sz w:val="20"/>
          <w:szCs w:val="20"/>
        </w:rPr>
      </w:pPr>
    </w:p>
    <w:p w:rsidR="00C80415" w:rsidRPr="00F15D3B" w:rsidRDefault="003F3AE1" w:rsidP="00F15D3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ФОРМУЛИРОВКИ РЕШЕНИЙ </w:t>
      </w:r>
      <w:r w:rsidR="001066A2" w:rsidRPr="00F15D3B">
        <w:rPr>
          <w:sz w:val="20"/>
          <w:szCs w:val="20"/>
        </w:rPr>
        <w:t>ВОПРОС</w:t>
      </w:r>
      <w:r>
        <w:rPr>
          <w:sz w:val="20"/>
          <w:szCs w:val="20"/>
        </w:rPr>
        <w:t>ОВ ПОВЕСТКИ ДНЯ</w:t>
      </w:r>
      <w:r w:rsidR="001066A2" w:rsidRPr="00F15D3B">
        <w:rPr>
          <w:sz w:val="20"/>
          <w:szCs w:val="20"/>
        </w:rPr>
        <w:t>, ПОСТАВЛЕННЫ</w:t>
      </w:r>
      <w:r>
        <w:rPr>
          <w:sz w:val="20"/>
          <w:szCs w:val="20"/>
        </w:rPr>
        <w:t>Е</w:t>
      </w:r>
      <w:r w:rsidR="001066A2" w:rsidRPr="00F15D3B">
        <w:rPr>
          <w:sz w:val="20"/>
          <w:szCs w:val="20"/>
        </w:rPr>
        <w:t xml:space="preserve"> НА ГОЛОСОВАНИЕ</w:t>
      </w:r>
      <w:r w:rsidR="0087106D" w:rsidRPr="00F15D3B">
        <w:rPr>
          <w:sz w:val="20"/>
          <w:szCs w:val="20"/>
        </w:rPr>
        <w:t>*</w:t>
      </w:r>
      <w:r w:rsidR="001066A2" w:rsidRPr="00F15D3B">
        <w:rPr>
          <w:sz w:val="20"/>
          <w:szCs w:val="20"/>
        </w:rPr>
        <w:t>:</w:t>
      </w:r>
    </w:p>
    <w:p w:rsidR="001066A2" w:rsidRPr="00F15D3B" w:rsidRDefault="001066A2" w:rsidP="00F15D3B">
      <w:pPr>
        <w:jc w:val="both"/>
        <w:rPr>
          <w:sz w:val="20"/>
          <w:szCs w:val="20"/>
        </w:rPr>
      </w:pPr>
    </w:p>
    <w:tbl>
      <w:tblPr>
        <w:tblW w:w="10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7"/>
        <w:gridCol w:w="567"/>
        <w:gridCol w:w="992"/>
        <w:gridCol w:w="1478"/>
      </w:tblGrid>
      <w:tr w:rsidR="001066A2" w:rsidRPr="00F15D3B" w:rsidTr="0087106D">
        <w:tc>
          <w:tcPr>
            <w:tcW w:w="7797" w:type="dxa"/>
          </w:tcPr>
          <w:p w:rsidR="001066A2" w:rsidRPr="00F15D3B" w:rsidRDefault="001066A2" w:rsidP="00F15D3B">
            <w:pPr>
              <w:pStyle w:val="20"/>
              <w:tabs>
                <w:tab w:val="right" w:pos="176"/>
                <w:tab w:val="left" w:pos="318"/>
                <w:tab w:val="left" w:pos="60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По вопросу № 1 повестки дня Собрания:</w:t>
            </w: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ЗА</w:t>
            </w: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ПРОТИВ</w:t>
            </w: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ВОЗДЕРЖАЛСЯ</w:t>
            </w:r>
          </w:p>
        </w:tc>
      </w:tr>
      <w:tr w:rsidR="001066A2" w:rsidRPr="00F15D3B" w:rsidTr="00F15D3B">
        <w:trPr>
          <w:trHeight w:val="102"/>
        </w:trPr>
        <w:tc>
          <w:tcPr>
            <w:tcW w:w="7797" w:type="dxa"/>
          </w:tcPr>
          <w:p w:rsidR="001066A2" w:rsidRPr="00F15D3B" w:rsidRDefault="001066A2" w:rsidP="00F15D3B">
            <w:pPr>
              <w:pStyle w:val="20"/>
              <w:tabs>
                <w:tab w:val="right" w:pos="176"/>
                <w:tab w:val="left" w:pos="318"/>
                <w:tab w:val="left" w:pos="459"/>
              </w:tabs>
              <w:spacing w:after="0" w:line="240" w:lineRule="auto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sz w:val="16"/>
                <w:szCs w:val="16"/>
              </w:rPr>
            </w:pPr>
          </w:p>
        </w:tc>
      </w:tr>
    </w:tbl>
    <w:p w:rsidR="00686F02" w:rsidRPr="00F15D3B" w:rsidRDefault="00686F02" w:rsidP="00F15D3B">
      <w:pPr>
        <w:pStyle w:val="a9"/>
        <w:tabs>
          <w:tab w:val="left" w:pos="284"/>
        </w:tabs>
        <w:rPr>
          <w:sz w:val="20"/>
          <w:szCs w:val="20"/>
        </w:rPr>
      </w:pPr>
    </w:p>
    <w:tbl>
      <w:tblPr>
        <w:tblW w:w="10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7"/>
        <w:gridCol w:w="567"/>
        <w:gridCol w:w="992"/>
        <w:gridCol w:w="1478"/>
      </w:tblGrid>
      <w:tr w:rsidR="001066A2" w:rsidRPr="00F15D3B" w:rsidTr="0087106D">
        <w:tc>
          <w:tcPr>
            <w:tcW w:w="7797" w:type="dxa"/>
          </w:tcPr>
          <w:p w:rsidR="001066A2" w:rsidRPr="00F15D3B" w:rsidRDefault="001066A2" w:rsidP="00F15D3B">
            <w:pPr>
              <w:pStyle w:val="20"/>
              <w:tabs>
                <w:tab w:val="right" w:pos="176"/>
                <w:tab w:val="left" w:pos="318"/>
                <w:tab w:val="left" w:pos="60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По вопросу № 2 повестки дня Собрания:</w:t>
            </w: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ЗА</w:t>
            </w: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ПРОТИВ</w:t>
            </w: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ВОЗДЕРЖАЛСЯ</w:t>
            </w:r>
          </w:p>
        </w:tc>
      </w:tr>
      <w:tr w:rsidR="001066A2" w:rsidRPr="00F15D3B" w:rsidTr="0087106D">
        <w:tc>
          <w:tcPr>
            <w:tcW w:w="7797" w:type="dxa"/>
          </w:tcPr>
          <w:p w:rsidR="001066A2" w:rsidRPr="00F15D3B" w:rsidRDefault="001066A2" w:rsidP="00F15D3B">
            <w:pPr>
              <w:pStyle w:val="a9"/>
              <w:tabs>
                <w:tab w:val="left" w:pos="0"/>
                <w:tab w:val="left" w:pos="17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sz w:val="16"/>
                <w:szCs w:val="16"/>
              </w:rPr>
            </w:pPr>
          </w:p>
        </w:tc>
      </w:tr>
    </w:tbl>
    <w:p w:rsidR="00686F02" w:rsidRPr="00F15D3B" w:rsidRDefault="00686F02" w:rsidP="00F15D3B">
      <w:pPr>
        <w:pStyle w:val="a9"/>
        <w:tabs>
          <w:tab w:val="left" w:pos="284"/>
        </w:tabs>
        <w:jc w:val="both"/>
        <w:rPr>
          <w:sz w:val="20"/>
          <w:szCs w:val="20"/>
        </w:rPr>
      </w:pPr>
    </w:p>
    <w:tbl>
      <w:tblPr>
        <w:tblW w:w="10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97"/>
        <w:gridCol w:w="567"/>
        <w:gridCol w:w="992"/>
        <w:gridCol w:w="1478"/>
      </w:tblGrid>
      <w:tr w:rsidR="001066A2" w:rsidRPr="00F15D3B" w:rsidTr="0087106D">
        <w:tc>
          <w:tcPr>
            <w:tcW w:w="7797" w:type="dxa"/>
          </w:tcPr>
          <w:p w:rsidR="001066A2" w:rsidRPr="00F15D3B" w:rsidRDefault="001066A2" w:rsidP="00F15D3B">
            <w:pPr>
              <w:pStyle w:val="20"/>
              <w:tabs>
                <w:tab w:val="right" w:pos="176"/>
                <w:tab w:val="left" w:pos="318"/>
                <w:tab w:val="left" w:pos="60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По вопросу № 3 повестки дня Собрания:</w:t>
            </w: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ЗА</w:t>
            </w: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ПРОТИВ</w:t>
            </w: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  <w:r w:rsidRPr="00F15D3B">
              <w:rPr>
                <w:b/>
                <w:sz w:val="16"/>
                <w:szCs w:val="16"/>
              </w:rPr>
              <w:t>ВОЗДЕРЖАЛСЯ</w:t>
            </w:r>
          </w:p>
        </w:tc>
      </w:tr>
      <w:tr w:rsidR="001066A2" w:rsidRPr="00F15D3B" w:rsidTr="0087106D">
        <w:tc>
          <w:tcPr>
            <w:tcW w:w="7797" w:type="dxa"/>
          </w:tcPr>
          <w:p w:rsidR="001066A2" w:rsidRPr="00F15D3B" w:rsidRDefault="001066A2" w:rsidP="00F15D3B">
            <w:pPr>
              <w:pStyle w:val="a9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78" w:type="dxa"/>
            <w:vAlign w:val="center"/>
          </w:tcPr>
          <w:p w:rsidR="001066A2" w:rsidRPr="00F15D3B" w:rsidRDefault="001066A2" w:rsidP="00F15D3B">
            <w:pPr>
              <w:tabs>
                <w:tab w:val="left" w:pos="142"/>
              </w:tabs>
              <w:ind w:left="-1"/>
              <w:jc w:val="center"/>
              <w:rPr>
                <w:sz w:val="16"/>
                <w:szCs w:val="16"/>
              </w:rPr>
            </w:pPr>
          </w:p>
        </w:tc>
      </w:tr>
    </w:tbl>
    <w:p w:rsidR="001066A2" w:rsidRPr="00F15D3B" w:rsidRDefault="001066A2" w:rsidP="00F15D3B">
      <w:pPr>
        <w:jc w:val="both"/>
        <w:rPr>
          <w:b/>
          <w:sz w:val="20"/>
          <w:szCs w:val="20"/>
        </w:rPr>
      </w:pPr>
    </w:p>
    <w:p w:rsidR="001066A2" w:rsidRPr="00F15D3B" w:rsidRDefault="0087106D" w:rsidP="00F15D3B">
      <w:pPr>
        <w:jc w:val="both"/>
        <w:rPr>
          <w:i/>
          <w:sz w:val="20"/>
          <w:szCs w:val="20"/>
        </w:rPr>
      </w:pPr>
      <w:r w:rsidRPr="00F15D3B">
        <w:rPr>
          <w:i/>
          <w:sz w:val="20"/>
          <w:szCs w:val="20"/>
        </w:rPr>
        <w:t>*Необходимо отметить выбранный вариант любым знаком («</w:t>
      </w:r>
      <w:r w:rsidRPr="00F15D3B">
        <w:rPr>
          <w:i/>
          <w:sz w:val="20"/>
          <w:szCs w:val="20"/>
          <w:lang w:val="en-US"/>
        </w:rPr>
        <w:t>x</w:t>
      </w:r>
      <w:r w:rsidRPr="00F15D3B">
        <w:rPr>
          <w:i/>
          <w:sz w:val="20"/>
          <w:szCs w:val="20"/>
        </w:rPr>
        <w:t>», «</w:t>
      </w:r>
      <w:r w:rsidRPr="00F15D3B">
        <w:rPr>
          <w:i/>
          <w:sz w:val="20"/>
          <w:szCs w:val="20"/>
          <w:lang w:val="en-US"/>
        </w:rPr>
        <w:t>v</w:t>
      </w:r>
      <w:r w:rsidRPr="00F15D3B">
        <w:rPr>
          <w:i/>
          <w:sz w:val="20"/>
          <w:szCs w:val="20"/>
        </w:rPr>
        <w:t>», пр.)</w:t>
      </w:r>
    </w:p>
    <w:p w:rsidR="001066A2" w:rsidRPr="00F15D3B" w:rsidRDefault="001066A2" w:rsidP="00F15D3B">
      <w:pPr>
        <w:jc w:val="both"/>
        <w:rPr>
          <w:b/>
          <w:sz w:val="20"/>
          <w:szCs w:val="20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3686"/>
        <w:gridCol w:w="7087"/>
      </w:tblGrid>
      <w:tr w:rsidR="00B531BA" w:rsidRPr="00F15D3B" w:rsidTr="00F15D3B">
        <w:trPr>
          <w:trHeight w:val="383"/>
        </w:trPr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B531BA" w:rsidRPr="00F15D3B" w:rsidRDefault="00B531BA" w:rsidP="00F15D3B">
            <w:pPr>
              <w:jc w:val="center"/>
              <w:rPr>
                <w:b/>
                <w:sz w:val="20"/>
                <w:szCs w:val="20"/>
              </w:rPr>
            </w:pPr>
            <w:r w:rsidRPr="00F15D3B">
              <w:rPr>
                <w:b/>
                <w:sz w:val="20"/>
                <w:szCs w:val="20"/>
              </w:rPr>
              <w:t>Подпись Собственника: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B531BA" w:rsidRPr="00F15D3B" w:rsidRDefault="00B531BA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A46541" w:rsidRPr="00F15D3B" w:rsidTr="00A46541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6541" w:rsidRPr="00F15D3B" w:rsidRDefault="00A46541" w:rsidP="00F15D3B">
            <w:pPr>
              <w:rPr>
                <w:b/>
                <w:sz w:val="20"/>
                <w:szCs w:val="20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6541" w:rsidRPr="00F15D3B" w:rsidRDefault="00A46541" w:rsidP="00F15D3B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A46541" w:rsidRPr="00F15D3B" w:rsidTr="00A46541">
        <w:trPr>
          <w:trHeight w:val="8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A46541" w:rsidRPr="00F15D3B" w:rsidRDefault="00A46541" w:rsidP="00F15D3B">
            <w:pPr>
              <w:rPr>
                <w:sz w:val="20"/>
                <w:szCs w:val="20"/>
              </w:rPr>
            </w:pPr>
            <w:r w:rsidRPr="00F15D3B">
              <w:rPr>
                <w:sz w:val="20"/>
                <w:szCs w:val="20"/>
              </w:rPr>
              <w:t>«___» ___________________ 2016 года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A46541" w:rsidRPr="00F15D3B" w:rsidRDefault="00A46541" w:rsidP="00F15D3B">
            <w:pPr>
              <w:rPr>
                <w:sz w:val="20"/>
                <w:szCs w:val="20"/>
                <w:u w:val="single"/>
              </w:rPr>
            </w:pPr>
          </w:p>
        </w:tc>
      </w:tr>
    </w:tbl>
    <w:p w:rsidR="00B531BA" w:rsidRPr="00F15D3B" w:rsidRDefault="00B531BA" w:rsidP="00F15D3B">
      <w:pPr>
        <w:jc w:val="both"/>
        <w:rPr>
          <w:b/>
          <w:sz w:val="20"/>
          <w:szCs w:val="20"/>
        </w:rPr>
      </w:pPr>
    </w:p>
    <w:p w:rsidR="00C80415" w:rsidRPr="003F3AE1" w:rsidRDefault="003F3AE1" w:rsidP="00F15D3B">
      <w:pPr>
        <w:jc w:val="both"/>
        <w:rPr>
          <w:b/>
          <w:i/>
          <w:sz w:val="20"/>
          <w:szCs w:val="20"/>
        </w:rPr>
      </w:pPr>
      <w:r w:rsidRPr="003F3AE1">
        <w:rPr>
          <w:b/>
          <w:i/>
          <w:color w:val="FF0000"/>
          <w:sz w:val="20"/>
          <w:szCs w:val="20"/>
        </w:rPr>
        <w:t>Примечание: желательно распечатать решение</w:t>
      </w:r>
      <w:r w:rsidR="0087106D" w:rsidRPr="003F3AE1">
        <w:rPr>
          <w:b/>
          <w:i/>
          <w:color w:val="FF0000"/>
          <w:sz w:val="20"/>
          <w:szCs w:val="20"/>
        </w:rPr>
        <w:t xml:space="preserve"> на двух сторонах листа</w:t>
      </w:r>
      <w:r w:rsidRPr="003F3AE1">
        <w:rPr>
          <w:b/>
          <w:i/>
          <w:color w:val="FF0000"/>
          <w:sz w:val="20"/>
          <w:szCs w:val="20"/>
        </w:rPr>
        <w:t>, а пр</w:t>
      </w:r>
      <w:r w:rsidR="00F15D3B" w:rsidRPr="003F3AE1">
        <w:rPr>
          <w:b/>
          <w:i/>
          <w:color w:val="FF0000"/>
          <w:sz w:val="20"/>
          <w:szCs w:val="20"/>
        </w:rPr>
        <w:t>и количестве листов более 2-х необходимо проставить подпись собственника на каждом листе</w:t>
      </w:r>
      <w:r w:rsidRPr="003F3AE1">
        <w:rPr>
          <w:b/>
          <w:i/>
          <w:color w:val="FF0000"/>
          <w:sz w:val="20"/>
          <w:szCs w:val="20"/>
        </w:rPr>
        <w:t>.</w:t>
      </w:r>
    </w:p>
    <w:p w:rsidR="00C80415" w:rsidRPr="00F15D3B" w:rsidRDefault="00C80415" w:rsidP="00F15D3B">
      <w:pPr>
        <w:jc w:val="both"/>
        <w:rPr>
          <w:b/>
          <w:sz w:val="20"/>
          <w:szCs w:val="20"/>
        </w:rPr>
      </w:pPr>
    </w:p>
    <w:p w:rsidR="00C80415" w:rsidRPr="00F15D3B" w:rsidRDefault="00C80415" w:rsidP="00F15D3B">
      <w:pPr>
        <w:jc w:val="both"/>
        <w:rPr>
          <w:b/>
          <w:sz w:val="20"/>
          <w:szCs w:val="20"/>
        </w:rPr>
      </w:pPr>
    </w:p>
    <w:sectPr w:rsidR="00C80415" w:rsidRPr="00F15D3B" w:rsidSect="00AD43D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578A"/>
    <w:multiLevelType w:val="hybridMultilevel"/>
    <w:tmpl w:val="C1DC8F20"/>
    <w:lvl w:ilvl="0" w:tplc="B21C6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2923EEC"/>
    <w:multiLevelType w:val="hybridMultilevel"/>
    <w:tmpl w:val="703887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3F612E"/>
    <w:multiLevelType w:val="hybridMultilevel"/>
    <w:tmpl w:val="637C09B0"/>
    <w:lvl w:ilvl="0" w:tplc="ABB83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FA6578"/>
    <w:multiLevelType w:val="hybridMultilevel"/>
    <w:tmpl w:val="0BE0E3DC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6E4345B"/>
    <w:multiLevelType w:val="hybridMultilevel"/>
    <w:tmpl w:val="81C03344"/>
    <w:lvl w:ilvl="0" w:tplc="2C3A1F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D271D6"/>
    <w:multiLevelType w:val="hybridMultilevel"/>
    <w:tmpl w:val="F1EC9750"/>
    <w:lvl w:ilvl="0" w:tplc="4C56F718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3A6785C"/>
    <w:multiLevelType w:val="hybridMultilevel"/>
    <w:tmpl w:val="276E32B4"/>
    <w:lvl w:ilvl="0" w:tplc="EF624750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71694"/>
    <w:multiLevelType w:val="multilevel"/>
    <w:tmpl w:val="D2CC676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lang w:val="ru-RU"/>
      </w:rPr>
    </w:lvl>
    <w:lvl w:ilvl="1">
      <w:start w:val="1"/>
      <w:numFmt w:val="decimal"/>
      <w:isLgl/>
      <w:lvlText w:val="%1.%2."/>
      <w:lvlJc w:val="left"/>
      <w:pPr>
        <w:ind w:left="1190" w:hanging="48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8">
    <w:nsid w:val="55F02F27"/>
    <w:multiLevelType w:val="hybridMultilevel"/>
    <w:tmpl w:val="DAD470B0"/>
    <w:lvl w:ilvl="0" w:tplc="009A7AA0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930D01"/>
    <w:multiLevelType w:val="hybridMultilevel"/>
    <w:tmpl w:val="AABEE11C"/>
    <w:lvl w:ilvl="0" w:tplc="27E4E3B2">
      <w:start w:val="1"/>
      <w:numFmt w:val="decimal"/>
      <w:lvlText w:val="%1."/>
      <w:lvlJc w:val="left"/>
      <w:pPr>
        <w:ind w:left="64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5A1D4E9B"/>
    <w:multiLevelType w:val="hybridMultilevel"/>
    <w:tmpl w:val="637C09B0"/>
    <w:lvl w:ilvl="0" w:tplc="ABB83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383963"/>
    <w:multiLevelType w:val="hybridMultilevel"/>
    <w:tmpl w:val="ABDEE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7022D8"/>
    <w:multiLevelType w:val="hybridMultilevel"/>
    <w:tmpl w:val="9EE653F8"/>
    <w:lvl w:ilvl="0" w:tplc="E73446D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83FCE"/>
    <w:multiLevelType w:val="hybridMultilevel"/>
    <w:tmpl w:val="703887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DAD5874"/>
    <w:multiLevelType w:val="hybridMultilevel"/>
    <w:tmpl w:val="AE8A6FF8"/>
    <w:lvl w:ilvl="0" w:tplc="753055A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79197E60"/>
    <w:multiLevelType w:val="hybridMultilevel"/>
    <w:tmpl w:val="A90E24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443669"/>
    <w:multiLevelType w:val="hybridMultilevel"/>
    <w:tmpl w:val="E1E6DEE2"/>
    <w:lvl w:ilvl="0" w:tplc="2FFA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2"/>
  </w:num>
  <w:num w:numId="4">
    <w:abstractNumId w:val="1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0"/>
  </w:num>
  <w:num w:numId="9">
    <w:abstractNumId w:val="9"/>
  </w:num>
  <w:num w:numId="10">
    <w:abstractNumId w:val="6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4"/>
  </w:num>
  <w:num w:numId="16">
    <w:abstractNumId w:val="13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AE1"/>
    <w:rsid w:val="000004E8"/>
    <w:rsid w:val="0000718F"/>
    <w:rsid w:val="00015E4C"/>
    <w:rsid w:val="00017A33"/>
    <w:rsid w:val="00061D9C"/>
    <w:rsid w:val="00074D2D"/>
    <w:rsid w:val="0007662D"/>
    <w:rsid w:val="00076703"/>
    <w:rsid w:val="00076F34"/>
    <w:rsid w:val="00082D08"/>
    <w:rsid w:val="0008627C"/>
    <w:rsid w:val="000A2592"/>
    <w:rsid w:val="000B3D64"/>
    <w:rsid w:val="000C1436"/>
    <w:rsid w:val="000D489A"/>
    <w:rsid w:val="000E55ED"/>
    <w:rsid w:val="000F2D0C"/>
    <w:rsid w:val="001066A2"/>
    <w:rsid w:val="00112563"/>
    <w:rsid w:val="00120D11"/>
    <w:rsid w:val="00147F6E"/>
    <w:rsid w:val="0016309B"/>
    <w:rsid w:val="00165CE8"/>
    <w:rsid w:val="0017597E"/>
    <w:rsid w:val="001826A1"/>
    <w:rsid w:val="00191838"/>
    <w:rsid w:val="001A293D"/>
    <w:rsid w:val="001A7B43"/>
    <w:rsid w:val="001C2EBC"/>
    <w:rsid w:val="001C3479"/>
    <w:rsid w:val="00203896"/>
    <w:rsid w:val="002157CA"/>
    <w:rsid w:val="002317E1"/>
    <w:rsid w:val="00237F08"/>
    <w:rsid w:val="0024746F"/>
    <w:rsid w:val="00260D9A"/>
    <w:rsid w:val="002A28E5"/>
    <w:rsid w:val="002A5099"/>
    <w:rsid w:val="002B57E8"/>
    <w:rsid w:val="002D26C3"/>
    <w:rsid w:val="00302519"/>
    <w:rsid w:val="00302C32"/>
    <w:rsid w:val="00311033"/>
    <w:rsid w:val="00313271"/>
    <w:rsid w:val="00315179"/>
    <w:rsid w:val="0032617F"/>
    <w:rsid w:val="00340F95"/>
    <w:rsid w:val="0034624C"/>
    <w:rsid w:val="003539C7"/>
    <w:rsid w:val="00354FC3"/>
    <w:rsid w:val="0038140E"/>
    <w:rsid w:val="003841E9"/>
    <w:rsid w:val="00394301"/>
    <w:rsid w:val="003A06D3"/>
    <w:rsid w:val="003A7D21"/>
    <w:rsid w:val="003B7392"/>
    <w:rsid w:val="003C487E"/>
    <w:rsid w:val="003F3AE1"/>
    <w:rsid w:val="003F64BE"/>
    <w:rsid w:val="00401575"/>
    <w:rsid w:val="00402163"/>
    <w:rsid w:val="00410964"/>
    <w:rsid w:val="00412D39"/>
    <w:rsid w:val="00416390"/>
    <w:rsid w:val="00417991"/>
    <w:rsid w:val="00421400"/>
    <w:rsid w:val="00441448"/>
    <w:rsid w:val="0044213B"/>
    <w:rsid w:val="00451823"/>
    <w:rsid w:val="004752D8"/>
    <w:rsid w:val="00477E5A"/>
    <w:rsid w:val="004804B7"/>
    <w:rsid w:val="00483659"/>
    <w:rsid w:val="00490644"/>
    <w:rsid w:val="00495359"/>
    <w:rsid w:val="004A0D2E"/>
    <w:rsid w:val="004A0FF9"/>
    <w:rsid w:val="004A6B40"/>
    <w:rsid w:val="004B4585"/>
    <w:rsid w:val="004B48E8"/>
    <w:rsid w:val="004F1347"/>
    <w:rsid w:val="00504AFF"/>
    <w:rsid w:val="00527BBB"/>
    <w:rsid w:val="0053057A"/>
    <w:rsid w:val="00535B09"/>
    <w:rsid w:val="005717E9"/>
    <w:rsid w:val="00571E75"/>
    <w:rsid w:val="00583B5F"/>
    <w:rsid w:val="005A5112"/>
    <w:rsid w:val="005A6A9D"/>
    <w:rsid w:val="006018BA"/>
    <w:rsid w:val="00606BC2"/>
    <w:rsid w:val="00607A7E"/>
    <w:rsid w:val="006105D0"/>
    <w:rsid w:val="00614221"/>
    <w:rsid w:val="006251E9"/>
    <w:rsid w:val="00627A75"/>
    <w:rsid w:val="0063255F"/>
    <w:rsid w:val="00633C39"/>
    <w:rsid w:val="00646945"/>
    <w:rsid w:val="00661533"/>
    <w:rsid w:val="00664C35"/>
    <w:rsid w:val="00686F02"/>
    <w:rsid w:val="00695B9E"/>
    <w:rsid w:val="006B00E7"/>
    <w:rsid w:val="006B0E22"/>
    <w:rsid w:val="006B5CE4"/>
    <w:rsid w:val="006C6584"/>
    <w:rsid w:val="006F354E"/>
    <w:rsid w:val="006F673B"/>
    <w:rsid w:val="00704861"/>
    <w:rsid w:val="0070682D"/>
    <w:rsid w:val="00707BD6"/>
    <w:rsid w:val="00710BBD"/>
    <w:rsid w:val="00710F27"/>
    <w:rsid w:val="00731163"/>
    <w:rsid w:val="00743FD4"/>
    <w:rsid w:val="00783443"/>
    <w:rsid w:val="0078561C"/>
    <w:rsid w:val="00791602"/>
    <w:rsid w:val="007A64B9"/>
    <w:rsid w:val="007B5910"/>
    <w:rsid w:val="007C6FF3"/>
    <w:rsid w:val="007E41E0"/>
    <w:rsid w:val="007F2532"/>
    <w:rsid w:val="007F319B"/>
    <w:rsid w:val="0080061C"/>
    <w:rsid w:val="00800D5F"/>
    <w:rsid w:val="00806218"/>
    <w:rsid w:val="00816890"/>
    <w:rsid w:val="00827301"/>
    <w:rsid w:val="008314E1"/>
    <w:rsid w:val="00837CC5"/>
    <w:rsid w:val="008627F3"/>
    <w:rsid w:val="0087106D"/>
    <w:rsid w:val="00875F18"/>
    <w:rsid w:val="0088338E"/>
    <w:rsid w:val="0088672E"/>
    <w:rsid w:val="00892F97"/>
    <w:rsid w:val="008A4068"/>
    <w:rsid w:val="008B4543"/>
    <w:rsid w:val="008C1E30"/>
    <w:rsid w:val="008D53D4"/>
    <w:rsid w:val="008E4089"/>
    <w:rsid w:val="009165C9"/>
    <w:rsid w:val="009378FF"/>
    <w:rsid w:val="009570C9"/>
    <w:rsid w:val="009731B1"/>
    <w:rsid w:val="0097530E"/>
    <w:rsid w:val="00993FDF"/>
    <w:rsid w:val="00995316"/>
    <w:rsid w:val="009A3E76"/>
    <w:rsid w:val="009A5501"/>
    <w:rsid w:val="009C1A32"/>
    <w:rsid w:val="009C4757"/>
    <w:rsid w:val="009D39DA"/>
    <w:rsid w:val="00A1320C"/>
    <w:rsid w:val="00A1513F"/>
    <w:rsid w:val="00A1558D"/>
    <w:rsid w:val="00A46541"/>
    <w:rsid w:val="00A471B8"/>
    <w:rsid w:val="00A4724B"/>
    <w:rsid w:val="00A50BC4"/>
    <w:rsid w:val="00A543C7"/>
    <w:rsid w:val="00A75371"/>
    <w:rsid w:val="00A758EF"/>
    <w:rsid w:val="00A91FB8"/>
    <w:rsid w:val="00A93644"/>
    <w:rsid w:val="00A96327"/>
    <w:rsid w:val="00AA16A0"/>
    <w:rsid w:val="00AA2494"/>
    <w:rsid w:val="00AB08A0"/>
    <w:rsid w:val="00AB3E82"/>
    <w:rsid w:val="00AC057B"/>
    <w:rsid w:val="00AD0C05"/>
    <w:rsid w:val="00AD43DF"/>
    <w:rsid w:val="00B03264"/>
    <w:rsid w:val="00B1366E"/>
    <w:rsid w:val="00B176D4"/>
    <w:rsid w:val="00B21168"/>
    <w:rsid w:val="00B41E8F"/>
    <w:rsid w:val="00B531BA"/>
    <w:rsid w:val="00B76893"/>
    <w:rsid w:val="00B80719"/>
    <w:rsid w:val="00B82127"/>
    <w:rsid w:val="00B84654"/>
    <w:rsid w:val="00B847CB"/>
    <w:rsid w:val="00B84F92"/>
    <w:rsid w:val="00B9129A"/>
    <w:rsid w:val="00BA2607"/>
    <w:rsid w:val="00BA3F56"/>
    <w:rsid w:val="00BA6899"/>
    <w:rsid w:val="00BA730F"/>
    <w:rsid w:val="00BB20FF"/>
    <w:rsid w:val="00BC2849"/>
    <w:rsid w:val="00BC32CE"/>
    <w:rsid w:val="00BC38F3"/>
    <w:rsid w:val="00BD2CDA"/>
    <w:rsid w:val="00BE11C2"/>
    <w:rsid w:val="00BE5854"/>
    <w:rsid w:val="00BE76B7"/>
    <w:rsid w:val="00BF414F"/>
    <w:rsid w:val="00BF7EBC"/>
    <w:rsid w:val="00C123FF"/>
    <w:rsid w:val="00C21E43"/>
    <w:rsid w:val="00C31FCA"/>
    <w:rsid w:val="00C33644"/>
    <w:rsid w:val="00C359C1"/>
    <w:rsid w:val="00C4199D"/>
    <w:rsid w:val="00C51C0E"/>
    <w:rsid w:val="00C54A74"/>
    <w:rsid w:val="00C655E8"/>
    <w:rsid w:val="00C80415"/>
    <w:rsid w:val="00C80AB0"/>
    <w:rsid w:val="00CA4414"/>
    <w:rsid w:val="00CB6988"/>
    <w:rsid w:val="00CC041A"/>
    <w:rsid w:val="00CC18E2"/>
    <w:rsid w:val="00CD1C9A"/>
    <w:rsid w:val="00CD29B1"/>
    <w:rsid w:val="00CE0810"/>
    <w:rsid w:val="00CE3021"/>
    <w:rsid w:val="00D04A0A"/>
    <w:rsid w:val="00D13126"/>
    <w:rsid w:val="00D15309"/>
    <w:rsid w:val="00D169EF"/>
    <w:rsid w:val="00D47D50"/>
    <w:rsid w:val="00D56831"/>
    <w:rsid w:val="00D84034"/>
    <w:rsid w:val="00D84841"/>
    <w:rsid w:val="00D87221"/>
    <w:rsid w:val="00D875C5"/>
    <w:rsid w:val="00DA445D"/>
    <w:rsid w:val="00DF0913"/>
    <w:rsid w:val="00E108CD"/>
    <w:rsid w:val="00E21F4C"/>
    <w:rsid w:val="00E241B0"/>
    <w:rsid w:val="00E24C62"/>
    <w:rsid w:val="00E27E62"/>
    <w:rsid w:val="00E4584E"/>
    <w:rsid w:val="00E56A48"/>
    <w:rsid w:val="00E632A0"/>
    <w:rsid w:val="00E77BD8"/>
    <w:rsid w:val="00E87E10"/>
    <w:rsid w:val="00EA7B89"/>
    <w:rsid w:val="00EC552B"/>
    <w:rsid w:val="00ED5D5C"/>
    <w:rsid w:val="00EF58E5"/>
    <w:rsid w:val="00F014B1"/>
    <w:rsid w:val="00F05CEC"/>
    <w:rsid w:val="00F15D3B"/>
    <w:rsid w:val="00F174B6"/>
    <w:rsid w:val="00F3490F"/>
    <w:rsid w:val="00F36884"/>
    <w:rsid w:val="00F43370"/>
    <w:rsid w:val="00F539D7"/>
    <w:rsid w:val="00F53E2E"/>
    <w:rsid w:val="00F55456"/>
    <w:rsid w:val="00F63ECD"/>
    <w:rsid w:val="00F6544B"/>
    <w:rsid w:val="00F810C6"/>
    <w:rsid w:val="00F818A7"/>
    <w:rsid w:val="00F856B1"/>
    <w:rsid w:val="00F960F8"/>
    <w:rsid w:val="00F97CF7"/>
    <w:rsid w:val="00FB6D86"/>
    <w:rsid w:val="00FE4D7C"/>
    <w:rsid w:val="00FF5A7F"/>
    <w:rsid w:val="00FF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1E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41E0"/>
    <w:pPr>
      <w:spacing w:after="120"/>
    </w:pPr>
  </w:style>
  <w:style w:type="character" w:customStyle="1" w:styleId="a4">
    <w:name w:val="Основной текст Знак"/>
    <w:basedOn w:val="a0"/>
    <w:link w:val="a3"/>
    <w:rsid w:val="007E41E0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7E41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E41E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6">
    <w:name w:val="Гипертекстовая ссылка"/>
    <w:basedOn w:val="a0"/>
    <w:uiPriority w:val="99"/>
    <w:rsid w:val="00F014B1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0C14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1436"/>
    <w:rPr>
      <w:rFonts w:ascii="Tahoma" w:eastAsia="SimSun" w:hAnsi="Tahoma" w:cs="Tahoma"/>
      <w:sz w:val="16"/>
      <w:szCs w:val="16"/>
      <w:lang w:eastAsia="zh-CN"/>
    </w:rPr>
  </w:style>
  <w:style w:type="paragraph" w:customStyle="1" w:styleId="1">
    <w:name w:val="Абзац списка1"/>
    <w:basedOn w:val="a"/>
    <w:rsid w:val="002D26C3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ru-RU"/>
    </w:rPr>
  </w:style>
  <w:style w:type="paragraph" w:customStyle="1" w:styleId="2">
    <w:name w:val="Абзац списка2"/>
    <w:basedOn w:val="a"/>
    <w:rsid w:val="00112563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ru-RU"/>
    </w:rPr>
  </w:style>
  <w:style w:type="paragraph" w:styleId="a9">
    <w:name w:val="No Spacing"/>
    <w:uiPriority w:val="1"/>
    <w:qFormat/>
    <w:rsid w:val="0066153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3">
    <w:name w:val="Абзац списка3"/>
    <w:basedOn w:val="a"/>
    <w:rsid w:val="00CA441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ru-RU"/>
    </w:rPr>
  </w:style>
  <w:style w:type="table" w:styleId="aa">
    <w:name w:val="Table Grid"/>
    <w:basedOn w:val="a1"/>
    <w:uiPriority w:val="59"/>
    <w:rsid w:val="00AD4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link w:val="31"/>
    <w:uiPriority w:val="99"/>
    <w:unhideWhenUsed/>
    <w:rsid w:val="002317E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2317E1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20">
    <w:name w:val="Body Text 2"/>
    <w:basedOn w:val="a"/>
    <w:link w:val="21"/>
    <w:uiPriority w:val="99"/>
    <w:unhideWhenUsed/>
    <w:rsid w:val="00C8041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rsid w:val="00C8041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b">
    <w:name w:val="header"/>
    <w:basedOn w:val="a"/>
    <w:link w:val="ac"/>
    <w:unhideWhenUsed/>
    <w:rsid w:val="001066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1066A2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8691B-F2F7-4DA3-9D2C-12656CD80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собственника_образец1.dotx</Template>
  <TotalTime>4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2016-07-02T09:08:00Z</cp:lastPrinted>
  <dcterms:created xsi:type="dcterms:W3CDTF">2016-09-15T11:38:00Z</dcterms:created>
  <dcterms:modified xsi:type="dcterms:W3CDTF">2016-09-15T11:42:00Z</dcterms:modified>
</cp:coreProperties>
</file>