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CC2" w:rsidRPr="00B83DF6" w:rsidRDefault="00801CC2" w:rsidP="00D33D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B83DF6">
        <w:rPr>
          <w:rFonts w:ascii="Times New Roman" w:hAnsi="Times New Roman" w:cs="Times New Roman"/>
          <w:b/>
          <w:bCs/>
          <w:sz w:val="36"/>
          <w:szCs w:val="36"/>
          <w:lang w:eastAsia="ru-RU"/>
        </w:rPr>
        <w:t>Перечень коммунальных ресурсов, закупаемых у</w:t>
      </w:r>
      <w:r w:rsidRPr="00B83DF6">
        <w:rPr>
          <w:rFonts w:ascii="Times New Roman" w:hAnsi="Times New Roman" w:cs="Times New Roman"/>
          <w:b/>
          <w:bCs/>
          <w:sz w:val="36"/>
          <w:szCs w:val="36"/>
          <w:lang w:eastAsia="ru-RU"/>
        </w:rPr>
        <w:br/>
        <w:t>ресур</w:t>
      </w:r>
      <w:r>
        <w:rPr>
          <w:rFonts w:ascii="Times New Roman" w:hAnsi="Times New Roman" w:cs="Times New Roman"/>
          <w:b/>
          <w:bCs/>
          <w:sz w:val="36"/>
          <w:szCs w:val="36"/>
          <w:lang w:eastAsia="ru-RU"/>
        </w:rPr>
        <w:t>соснабжающих организаций согласно тарифам и ценам, установленным Службой по тарифам Иркутской области c 01.01.2014</w:t>
      </w:r>
      <w:r w:rsidRPr="00B83DF6">
        <w:rPr>
          <w:rFonts w:ascii="Times New Roman" w:hAnsi="Times New Roman" w:cs="Times New Roman"/>
          <w:b/>
          <w:bCs/>
          <w:sz w:val="36"/>
          <w:szCs w:val="36"/>
          <w:lang w:eastAsia="ru-RU"/>
        </w:rPr>
        <w:t xml:space="preserve"> г. и</w:t>
      </w:r>
    </w:p>
    <w:p w:rsidR="00801CC2" w:rsidRPr="00B83DF6" w:rsidRDefault="00801CC2" w:rsidP="00D33D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36"/>
          <w:szCs w:val="36"/>
          <w:lang w:eastAsia="ru-RU"/>
        </w:rPr>
        <w:t>с 30.06.2014</w:t>
      </w:r>
      <w:r w:rsidRPr="00B83DF6">
        <w:rPr>
          <w:rFonts w:ascii="Times New Roman" w:hAnsi="Times New Roman" w:cs="Times New Roman"/>
          <w:b/>
          <w:bCs/>
          <w:sz w:val="36"/>
          <w:szCs w:val="36"/>
          <w:lang w:eastAsia="ru-RU"/>
        </w:rPr>
        <w:t xml:space="preserve"> г.</w:t>
      </w:r>
    </w:p>
    <w:tbl>
      <w:tblPr>
        <w:tblW w:w="0" w:type="auto"/>
        <w:tblCellSpacing w:w="1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outset" w:sz="6" w:space="0" w:color="auto"/>
          <w:insideV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1642"/>
        <w:gridCol w:w="3040"/>
        <w:gridCol w:w="989"/>
        <w:gridCol w:w="1257"/>
        <w:gridCol w:w="1013"/>
        <w:gridCol w:w="1940"/>
        <w:gridCol w:w="2504"/>
        <w:gridCol w:w="2263"/>
      </w:tblGrid>
      <w:tr w:rsidR="00801CC2" w:rsidRPr="007369B9" w:rsidTr="00D33D1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1CC2" w:rsidRPr="00B83DF6" w:rsidRDefault="00801CC2" w:rsidP="00B83DF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b/>
                <w:bCs/>
                <w:sz w:val="36"/>
                <w:szCs w:val="36"/>
                <w:lang w:eastAsia="ru-RU"/>
              </w:rPr>
              <w:t> </w:t>
            </w:r>
            <w:r w:rsidRPr="00B83DF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Ресурс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1CC2" w:rsidRPr="00B83DF6" w:rsidRDefault="00801CC2" w:rsidP="00B83DF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Поставщик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1CC2" w:rsidRPr="00B83DF6" w:rsidRDefault="00801CC2" w:rsidP="00B83DF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Объем ресурса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1CC2" w:rsidRPr="00B83DF6" w:rsidRDefault="00801CC2" w:rsidP="00B83DF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Единицы измерения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1CC2" w:rsidRPr="00B83DF6" w:rsidRDefault="00801CC2" w:rsidP="00B83DF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закупки ресурса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1CC2" w:rsidRPr="00B83DF6" w:rsidRDefault="00801CC2" w:rsidP="00B83DF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Установленная цена на ресурс для исполнителя (за ед. изм.)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1CC2" w:rsidRPr="00B83DF6" w:rsidRDefault="00801CC2" w:rsidP="00B83DF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Нормативный акт, устанавливающий цену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1CC2" w:rsidRPr="00B83DF6" w:rsidRDefault="00801CC2" w:rsidP="00B83DF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Тариф за коммунальный ресурс, применяемый УО для расчета размера платежей для потребителей за коммунальные услуги</w:t>
            </w:r>
          </w:p>
        </w:tc>
      </w:tr>
      <w:tr w:rsidR="00801CC2" w:rsidRPr="007369B9" w:rsidTr="00D33D1E">
        <w:trPr>
          <w:tblCellSpacing w:w="15" w:type="dxa"/>
        </w:trPr>
        <w:tc>
          <w:tcPr>
            <w:tcW w:w="0" w:type="auto"/>
          </w:tcPr>
          <w:p w:rsidR="00801CC2" w:rsidRPr="00B83DF6" w:rsidRDefault="00801CC2" w:rsidP="00B83DF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Тепловая энергия</w:t>
            </w:r>
          </w:p>
        </w:tc>
        <w:tc>
          <w:tcPr>
            <w:tcW w:w="0" w:type="auto"/>
          </w:tcPr>
          <w:p w:rsidR="00801CC2" w:rsidRPr="00B83DF6" w:rsidRDefault="00801CC2" w:rsidP="004D54DB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"Иркутская городская теплосбытовая компания" 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ИНН3811095810:381101001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Договор №4572 от 01.01.2006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г.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0" w:name="_GoBack"/>
            <w:bookmarkEnd w:id="0"/>
          </w:p>
        </w:tc>
        <w:tc>
          <w:tcPr>
            <w:tcW w:w="0" w:type="auto"/>
          </w:tcPr>
          <w:p w:rsidR="00801CC2" w:rsidRPr="00B83DF6" w:rsidRDefault="00801CC2" w:rsidP="00B83DF6">
            <w:pPr>
              <w:spacing w:before="100" w:beforeAutospacing="1"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19694,19</w:t>
            </w:r>
          </w:p>
          <w:p w:rsidR="00801CC2" w:rsidRPr="00B83DF6" w:rsidRDefault="00801CC2" w:rsidP="00B83DF6">
            <w:pPr>
              <w:spacing w:before="100" w:beforeAutospacing="1"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</w:tcPr>
          <w:p w:rsidR="00801CC2" w:rsidRPr="00B83DF6" w:rsidRDefault="00801CC2" w:rsidP="00B83DF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Гкал</w:t>
            </w:r>
          </w:p>
        </w:tc>
        <w:tc>
          <w:tcPr>
            <w:tcW w:w="0" w:type="auto"/>
          </w:tcPr>
          <w:p w:rsidR="00801CC2" w:rsidRPr="00B83DF6" w:rsidRDefault="00801CC2" w:rsidP="00B83DF6">
            <w:pPr>
              <w:spacing w:before="100" w:beforeAutospacing="1"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929.47 руб.</w:t>
            </w:r>
          </w:p>
        </w:tc>
        <w:tc>
          <w:tcPr>
            <w:tcW w:w="0" w:type="auto"/>
          </w:tcPr>
          <w:p w:rsidR="00801CC2" w:rsidRPr="00B83DF6" w:rsidRDefault="00801CC2" w:rsidP="00B83DF6">
            <w:pPr>
              <w:spacing w:before="100" w:beforeAutospacing="1"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929.47 руб.</w:t>
            </w:r>
          </w:p>
        </w:tc>
        <w:tc>
          <w:tcPr>
            <w:tcW w:w="0" w:type="auto"/>
          </w:tcPr>
          <w:p w:rsidR="00801CC2" w:rsidRPr="00B83DF6" w:rsidRDefault="00801CC2" w:rsidP="00B83DF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№ 262-спр от 28.12.2012 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Выпущен организацией «Служба по тарифам Иркутской области»</w:t>
            </w:r>
          </w:p>
        </w:tc>
        <w:tc>
          <w:tcPr>
            <w:tcW w:w="0" w:type="auto"/>
          </w:tcPr>
          <w:p w:rsidR="00801CC2" w:rsidRPr="00B83DF6" w:rsidRDefault="00801CC2" w:rsidP="00B83DF6">
            <w:pPr>
              <w:spacing w:before="100" w:beforeAutospacing="1"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929.47 руб.</w:t>
            </w:r>
          </w:p>
        </w:tc>
      </w:tr>
      <w:tr w:rsidR="00801CC2" w:rsidRPr="007369B9" w:rsidTr="00D33D1E">
        <w:trPr>
          <w:tblCellSpacing w:w="15" w:type="dxa"/>
        </w:trPr>
        <w:tc>
          <w:tcPr>
            <w:tcW w:w="0" w:type="auto"/>
          </w:tcPr>
          <w:p w:rsidR="00801CC2" w:rsidRPr="00B83DF6" w:rsidRDefault="00801CC2" w:rsidP="00B83DF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Подпиточная вода</w:t>
            </w:r>
          </w:p>
        </w:tc>
        <w:tc>
          <w:tcPr>
            <w:tcW w:w="0" w:type="auto"/>
          </w:tcPr>
          <w:p w:rsidR="00801CC2" w:rsidRPr="00B83DF6" w:rsidRDefault="00801CC2" w:rsidP="004D54DB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"Иркутская городская теплосбытовая компания" 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ИНН3811095810:381101001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Договор №4572 от 01.01.2006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г.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0" w:type="auto"/>
          </w:tcPr>
          <w:p w:rsidR="00801CC2" w:rsidRPr="00B83DF6" w:rsidRDefault="00801CC2" w:rsidP="00B83DF6">
            <w:pPr>
              <w:spacing w:before="100" w:beforeAutospacing="1"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138752,6</w:t>
            </w:r>
          </w:p>
        </w:tc>
        <w:tc>
          <w:tcPr>
            <w:tcW w:w="0" w:type="auto"/>
          </w:tcPr>
          <w:p w:rsidR="00801CC2" w:rsidRPr="00B83DF6" w:rsidRDefault="00801CC2" w:rsidP="00B83DF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 (т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онна)</w:t>
            </w:r>
          </w:p>
        </w:tc>
        <w:tc>
          <w:tcPr>
            <w:tcW w:w="0" w:type="auto"/>
          </w:tcPr>
          <w:p w:rsidR="00801CC2" w:rsidRPr="00B83DF6" w:rsidRDefault="00801CC2" w:rsidP="00B83DF6">
            <w:pPr>
              <w:spacing w:before="100" w:beforeAutospacing="1"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14.10 руб.</w:t>
            </w:r>
          </w:p>
        </w:tc>
        <w:tc>
          <w:tcPr>
            <w:tcW w:w="0" w:type="auto"/>
          </w:tcPr>
          <w:p w:rsidR="00801CC2" w:rsidRPr="00B83DF6" w:rsidRDefault="00801CC2" w:rsidP="00B83DF6">
            <w:pPr>
              <w:spacing w:before="100" w:beforeAutospacing="1"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14.10 руб.</w:t>
            </w:r>
          </w:p>
        </w:tc>
        <w:tc>
          <w:tcPr>
            <w:tcW w:w="0" w:type="auto"/>
          </w:tcPr>
          <w:p w:rsidR="00801CC2" w:rsidRPr="00B83DF6" w:rsidRDefault="00801CC2" w:rsidP="00B83DF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№ 101-26/15 от 17.01.2012 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Выпущен организацией «Иркутская городская теплосбытовая компания»</w:t>
            </w:r>
          </w:p>
        </w:tc>
        <w:tc>
          <w:tcPr>
            <w:tcW w:w="0" w:type="auto"/>
          </w:tcPr>
          <w:p w:rsidR="00801CC2" w:rsidRPr="00B83DF6" w:rsidRDefault="00801CC2" w:rsidP="00B83DF6">
            <w:pPr>
              <w:spacing w:before="100" w:beforeAutospacing="1"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14.10 руб.</w:t>
            </w:r>
          </w:p>
        </w:tc>
      </w:tr>
      <w:tr w:rsidR="00801CC2" w:rsidRPr="007369B9" w:rsidTr="00D33D1E">
        <w:trPr>
          <w:trHeight w:val="960"/>
          <w:tblCellSpacing w:w="15" w:type="dxa"/>
        </w:trPr>
        <w:tc>
          <w:tcPr>
            <w:tcW w:w="0" w:type="auto"/>
          </w:tcPr>
          <w:p w:rsidR="00801CC2" w:rsidRPr="00B83DF6" w:rsidRDefault="00801CC2" w:rsidP="00B83DF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Холодная вода</w:t>
            </w:r>
          </w:p>
        </w:tc>
        <w:tc>
          <w:tcPr>
            <w:tcW w:w="0" w:type="auto"/>
          </w:tcPr>
          <w:p w:rsidR="00801CC2" w:rsidRDefault="00801CC2" w:rsidP="004D54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ОАО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Иркутский ВКХ</w:t>
            </w:r>
          </w:p>
          <w:p w:rsidR="00801CC2" w:rsidRDefault="00801CC2" w:rsidP="004D54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ИНН3807000276</w:t>
            </w:r>
          </w:p>
          <w:p w:rsidR="00801CC2" w:rsidRDefault="00801CC2" w:rsidP="004D54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Договор №4155 от23.05.2008г.</w:t>
            </w:r>
          </w:p>
          <w:p w:rsidR="00801CC2" w:rsidRPr="00B83DF6" w:rsidRDefault="00801CC2" w:rsidP="00B83DF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801CC2" w:rsidRPr="00B83DF6" w:rsidRDefault="00801CC2" w:rsidP="00B83DF6">
            <w:pPr>
              <w:spacing w:before="100" w:beforeAutospacing="1"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122374</w:t>
            </w:r>
          </w:p>
        </w:tc>
        <w:tc>
          <w:tcPr>
            <w:tcW w:w="0" w:type="auto"/>
          </w:tcPr>
          <w:p w:rsidR="00801CC2" w:rsidRPr="00B83DF6" w:rsidRDefault="00801CC2" w:rsidP="00B83DF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0" w:type="auto"/>
          </w:tcPr>
          <w:p w:rsidR="00801CC2" w:rsidRPr="00B83DF6" w:rsidRDefault="00801CC2" w:rsidP="00D33D1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8.18 руб.</w:t>
            </w:r>
          </w:p>
          <w:p w:rsidR="00801CC2" w:rsidRPr="00B83DF6" w:rsidRDefault="00801CC2" w:rsidP="00D33D1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т.ч. НДС</w:t>
            </w:r>
          </w:p>
        </w:tc>
        <w:tc>
          <w:tcPr>
            <w:tcW w:w="0" w:type="auto"/>
          </w:tcPr>
          <w:p w:rsidR="00801CC2" w:rsidRPr="00B83DF6" w:rsidRDefault="00801CC2" w:rsidP="00D33D1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8.18 руб.</w:t>
            </w:r>
          </w:p>
          <w:p w:rsidR="00801CC2" w:rsidRPr="00B83DF6" w:rsidRDefault="00801CC2" w:rsidP="00D33D1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т.ч. НДС</w:t>
            </w:r>
          </w:p>
        </w:tc>
        <w:tc>
          <w:tcPr>
            <w:tcW w:w="0" w:type="auto"/>
          </w:tcPr>
          <w:p w:rsidR="00801CC2" w:rsidRPr="00B83DF6" w:rsidRDefault="00801CC2" w:rsidP="00B83DF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Постановление № 031-06-2700/11 от 30.11.2011 с изменениями по постановлению № 031-06-2319/12 от 30.11.2012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Выпущен организацией «Администрация города Иркутска»</w:t>
            </w:r>
          </w:p>
        </w:tc>
        <w:tc>
          <w:tcPr>
            <w:tcW w:w="0" w:type="auto"/>
          </w:tcPr>
          <w:p w:rsidR="00801CC2" w:rsidRPr="00B83DF6" w:rsidRDefault="00801CC2" w:rsidP="00B83DF6">
            <w:pPr>
              <w:spacing w:before="100" w:beforeAutospacing="1"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8.18 руб.</w:t>
            </w:r>
          </w:p>
          <w:p w:rsidR="00801CC2" w:rsidRPr="00B83DF6" w:rsidRDefault="00801CC2" w:rsidP="00B83DF6">
            <w:pPr>
              <w:spacing w:before="100" w:beforeAutospacing="1"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т.ч. НДС</w:t>
            </w:r>
          </w:p>
        </w:tc>
      </w:tr>
      <w:tr w:rsidR="00801CC2" w:rsidRPr="007369B9" w:rsidTr="00D33D1E">
        <w:trPr>
          <w:trHeight w:val="920"/>
          <w:tblCellSpacing w:w="15" w:type="dxa"/>
        </w:trPr>
        <w:tc>
          <w:tcPr>
            <w:tcW w:w="0" w:type="auto"/>
            <w:tcBorders>
              <w:bottom w:val="single" w:sz="4" w:space="0" w:color="auto"/>
            </w:tcBorders>
          </w:tcPr>
          <w:p w:rsidR="00801CC2" w:rsidRPr="00B83DF6" w:rsidRDefault="00801CC2" w:rsidP="00B83DF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Водоотведение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801CC2" w:rsidRDefault="00801CC2" w:rsidP="004D54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ОАО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Иркутский ВКХ</w:t>
            </w:r>
          </w:p>
          <w:p w:rsidR="00801CC2" w:rsidRDefault="00801CC2" w:rsidP="004D54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ИНН3807000276</w:t>
            </w:r>
          </w:p>
          <w:p w:rsidR="00801CC2" w:rsidRDefault="00801CC2" w:rsidP="004D54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Договор №4155 от23.05.2008г.</w:t>
            </w:r>
          </w:p>
          <w:p w:rsidR="00801CC2" w:rsidRDefault="00801CC2" w:rsidP="00D33D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801CC2" w:rsidRPr="00B83DF6" w:rsidRDefault="00801CC2" w:rsidP="00D33D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801CC2" w:rsidRPr="00B83DF6" w:rsidRDefault="00801CC2" w:rsidP="00D33D1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38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3286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801CC2" w:rsidRPr="00B83DF6" w:rsidRDefault="00801CC2" w:rsidP="00D33D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801CC2" w:rsidRPr="00B83DF6" w:rsidRDefault="00801CC2" w:rsidP="00D33D1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9.37 руб.</w:t>
            </w:r>
          </w:p>
          <w:p w:rsidR="00801CC2" w:rsidRPr="00B83DF6" w:rsidRDefault="00801CC2" w:rsidP="00D33D1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т.ч. НДС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801CC2" w:rsidRPr="00B83DF6" w:rsidRDefault="00801CC2" w:rsidP="00D33D1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9.37 руб.</w:t>
            </w:r>
          </w:p>
          <w:p w:rsidR="00801CC2" w:rsidRPr="00B83DF6" w:rsidRDefault="00801CC2" w:rsidP="00D33D1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т.ч. НДС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801CC2" w:rsidRPr="00B83DF6" w:rsidRDefault="00801CC2" w:rsidP="00D33D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Постановление № 031-06-2700/11 от 30.11.2011 с изменениями по постановлению № 031-06-2319/12 от 30.11.2012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Выпущен организацией «Администрация города Иркутска»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801CC2" w:rsidRPr="00B83DF6" w:rsidRDefault="00801CC2" w:rsidP="00D33D1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9.37 руб.</w:t>
            </w:r>
          </w:p>
          <w:p w:rsidR="00801CC2" w:rsidRPr="00B83DF6" w:rsidRDefault="00801CC2" w:rsidP="00D33D1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т.ч. НДС</w:t>
            </w:r>
          </w:p>
        </w:tc>
      </w:tr>
    </w:tbl>
    <w:p w:rsidR="00801CC2" w:rsidRDefault="00801CC2" w:rsidP="00D33D1E"/>
    <w:sectPr w:rsidR="00801CC2" w:rsidSect="00D33D1E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3DF6"/>
    <w:rsid w:val="00032CBB"/>
    <w:rsid w:val="00090F84"/>
    <w:rsid w:val="000A3622"/>
    <w:rsid w:val="002E3B13"/>
    <w:rsid w:val="003C7F9C"/>
    <w:rsid w:val="004547C0"/>
    <w:rsid w:val="004A7684"/>
    <w:rsid w:val="004D54DB"/>
    <w:rsid w:val="004F666C"/>
    <w:rsid w:val="00510B3D"/>
    <w:rsid w:val="00536D71"/>
    <w:rsid w:val="00657CC2"/>
    <w:rsid w:val="00682269"/>
    <w:rsid w:val="00712D1A"/>
    <w:rsid w:val="007369B9"/>
    <w:rsid w:val="007638E0"/>
    <w:rsid w:val="007D6D6C"/>
    <w:rsid w:val="00800247"/>
    <w:rsid w:val="00801CC2"/>
    <w:rsid w:val="00842365"/>
    <w:rsid w:val="00857DE3"/>
    <w:rsid w:val="0091210D"/>
    <w:rsid w:val="00B83DF6"/>
    <w:rsid w:val="00BF2A5E"/>
    <w:rsid w:val="00C13D58"/>
    <w:rsid w:val="00C86C20"/>
    <w:rsid w:val="00D33D1E"/>
    <w:rsid w:val="00D61CCF"/>
    <w:rsid w:val="00D66663"/>
    <w:rsid w:val="00D9363D"/>
    <w:rsid w:val="00EC6610"/>
    <w:rsid w:val="00F00AAD"/>
    <w:rsid w:val="00F501FF"/>
    <w:rsid w:val="00F97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D71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B83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B83DF6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rsid w:val="00B83DF6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F973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F2A5E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4120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243</Words>
  <Characters>1389</Characters>
  <Application>Microsoft Office Outlook</Application>
  <DocSecurity>0</DocSecurity>
  <Lines>0</Lines>
  <Paragraphs>0</Paragraphs>
  <ScaleCrop>false</ScaleCrop>
  <Company>workstation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 коммунальных ресурсов, закупаемых у</dc:title>
  <dc:subject/>
  <dc:creator>Boss</dc:creator>
  <cp:keywords/>
  <dc:description/>
  <cp:lastModifiedBy>home</cp:lastModifiedBy>
  <cp:revision>2</cp:revision>
  <cp:lastPrinted>2014-07-16T06:17:00Z</cp:lastPrinted>
  <dcterms:created xsi:type="dcterms:W3CDTF">2014-08-07T03:04:00Z</dcterms:created>
  <dcterms:modified xsi:type="dcterms:W3CDTF">2014-08-07T03:04:00Z</dcterms:modified>
</cp:coreProperties>
</file>